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49A2C" w14:textId="77777777" w:rsidR="00E33CA3" w:rsidRDefault="00E33CA3" w:rsidP="00EF6DFD">
      <w:pPr>
        <w:pStyle w:val="Heading2"/>
        <w:spacing w:line="22" w:lineRule="atLeast"/>
      </w:pPr>
      <w:r>
        <w:rPr>
          <w:noProof/>
          <w:lang w:val="en-US"/>
        </w:rPr>
        <w:drawing>
          <wp:anchor distT="0" distB="0" distL="114300" distR="114300" simplePos="0" relativeHeight="251659264" behindDoc="0" locked="0" layoutInCell="1" allowOverlap="1" wp14:anchorId="20649B64" wp14:editId="20649B65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900000" cy="1465200"/>
            <wp:effectExtent l="0" t="0" r="0" b="1905"/>
            <wp:wrapSquare wrapText="bothSides"/>
            <wp:docPr id="7" name="Picture 7" descr="C:\Users\Steve\OneDrive\Documents\OEAP\National Guidance\NG pictures\NG merged 2.jpg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teve\OneDrive\Documents\OEAP\National Guidance\NG pictures\NG merged 2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000" cy="146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20649A2D" w14:textId="77777777" w:rsidR="00E33CA3" w:rsidRDefault="00E33CA3" w:rsidP="00E33CA3">
      <w:pPr>
        <w:pStyle w:val="Heading2"/>
        <w:spacing w:line="22" w:lineRule="atLeast"/>
        <w:jc w:val="both"/>
      </w:pPr>
    </w:p>
    <w:p w14:paraId="20649A2E" w14:textId="2F2EC4F5" w:rsidR="00EF6DFD" w:rsidRDefault="00E33CA3" w:rsidP="00E33CA3">
      <w:pPr>
        <w:pStyle w:val="Heading2"/>
        <w:spacing w:line="22" w:lineRule="atLeast"/>
        <w:jc w:val="both"/>
      </w:pPr>
      <w:r>
        <w:rPr>
          <w:noProof/>
          <w:lang w:val="en-US"/>
        </w:rPr>
        <w:drawing>
          <wp:anchor distT="0" distB="0" distL="114300" distR="114300" simplePos="0" relativeHeight="251661312" behindDoc="1" locked="0" layoutInCell="1" allowOverlap="1" wp14:anchorId="20649B66" wp14:editId="20649B67">
            <wp:simplePos x="0" y="0"/>
            <wp:positionH relativeFrom="margin">
              <wp:align>left</wp:align>
            </wp:positionH>
            <wp:positionV relativeFrom="margin">
              <wp:posOffset>360045</wp:posOffset>
            </wp:positionV>
            <wp:extent cx="2253600" cy="882000"/>
            <wp:effectExtent l="0" t="0" r="0" b="0"/>
            <wp:wrapSquare wrapText="bothSides"/>
            <wp:docPr id="1" name="Picture 1" descr="cid:D945162E-81D7-4B7A-A8D7-0AF7904CF178@hom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4CF3A1A-5678-4815-ACF9-672246E74C7C" descr="cid:D945162E-81D7-4B7A-A8D7-0AF7904CF178@home"/>
                    <pic:cNvPicPr>
                      <a:picLocks noChangeAspect="1" noChangeArrowheads="1"/>
                    </pic:cNvPicPr>
                  </pic:nvPicPr>
                  <pic:blipFill>
                    <a:blip r:embed="rId10" r:link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3600" cy="88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512D9">
        <w:t xml:space="preserve">SWIMMING POOL </w:t>
      </w:r>
      <w:r w:rsidR="00EF6DFD">
        <w:t>PROVIDER STATEMENT</w:t>
      </w:r>
    </w:p>
    <w:p w14:paraId="20649A2F" w14:textId="77777777" w:rsidR="00EF6DFD" w:rsidRDefault="00EF6DFD" w:rsidP="00EF6DFD">
      <w:pPr>
        <w:spacing w:line="22" w:lineRule="atLeast"/>
      </w:pPr>
    </w:p>
    <w:p w14:paraId="2272F215" w14:textId="1DFB0A04" w:rsidR="000D73F5" w:rsidRDefault="000D73F5" w:rsidP="000D73F5">
      <w:pPr>
        <w:spacing w:line="22" w:lineRule="atLeast"/>
        <w:rPr>
          <w:sz w:val="20"/>
          <w:szCs w:val="20"/>
        </w:rPr>
      </w:pPr>
      <w:r w:rsidRPr="00996DDB">
        <w:rPr>
          <w:sz w:val="20"/>
          <w:szCs w:val="20"/>
        </w:rPr>
        <w:t xml:space="preserve">This form </w:t>
      </w:r>
      <w:r>
        <w:rPr>
          <w:sz w:val="20"/>
          <w:szCs w:val="20"/>
        </w:rPr>
        <w:t xml:space="preserve">is designed for an establishment such as a school, </w:t>
      </w:r>
      <w:proofErr w:type="gramStart"/>
      <w:r>
        <w:rPr>
          <w:sz w:val="20"/>
          <w:szCs w:val="20"/>
        </w:rPr>
        <w:t>college</w:t>
      </w:r>
      <w:proofErr w:type="gramEnd"/>
      <w:r>
        <w:rPr>
          <w:sz w:val="20"/>
          <w:szCs w:val="20"/>
        </w:rPr>
        <w:t xml:space="preserve"> or youth organisation to send to the provider of a swimming pool in the UK, in order to check that the pool </w:t>
      </w:r>
      <w:r w:rsidR="004B3409">
        <w:rPr>
          <w:sz w:val="20"/>
          <w:szCs w:val="20"/>
        </w:rPr>
        <w:t xml:space="preserve">and related provision </w:t>
      </w:r>
      <w:r>
        <w:rPr>
          <w:sz w:val="20"/>
          <w:szCs w:val="20"/>
        </w:rPr>
        <w:t>meets required standards.</w:t>
      </w:r>
    </w:p>
    <w:p w14:paraId="31ADA4BD" w14:textId="77777777" w:rsidR="000D73F5" w:rsidRDefault="000D73F5" w:rsidP="00EF6DFD">
      <w:pPr>
        <w:spacing w:line="22" w:lineRule="atLeast"/>
        <w:rPr>
          <w:b/>
          <w:bCs/>
          <w:sz w:val="20"/>
          <w:szCs w:val="20"/>
        </w:rPr>
      </w:pPr>
    </w:p>
    <w:p w14:paraId="20649A30" w14:textId="2675285E" w:rsidR="0086237E" w:rsidRDefault="00097D91" w:rsidP="00EF6DFD">
      <w:pPr>
        <w:spacing w:line="22" w:lineRule="atLeast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Notes </w:t>
      </w:r>
      <w:r w:rsidR="009643D9">
        <w:rPr>
          <w:b/>
          <w:bCs/>
          <w:sz w:val="20"/>
        </w:rPr>
        <w:t>for the establishment planning a visit to the swimming pool</w:t>
      </w:r>
    </w:p>
    <w:p w14:paraId="1679826E" w14:textId="77777777" w:rsidR="00EA0A52" w:rsidRPr="00EA0A52" w:rsidRDefault="00EA0A52" w:rsidP="00EA0A52">
      <w:pPr>
        <w:pStyle w:val="ListParagraph"/>
        <w:numPr>
          <w:ilvl w:val="0"/>
          <w:numId w:val="24"/>
        </w:numPr>
        <w:spacing w:line="22" w:lineRule="atLeast"/>
        <w:rPr>
          <w:sz w:val="20"/>
          <w:szCs w:val="20"/>
        </w:rPr>
      </w:pPr>
      <w:r w:rsidRPr="00EA0A52">
        <w:rPr>
          <w:sz w:val="20"/>
          <w:szCs w:val="20"/>
        </w:rPr>
        <w:t xml:space="preserve">For advice on using a swimming pool, see OEAP National Guidance document </w:t>
      </w:r>
      <w:hyperlink r:id="rId12" w:history="1">
        <w:r w:rsidRPr="00EA0A52">
          <w:rPr>
            <w:rStyle w:val="Hyperlink"/>
            <w:sz w:val="20"/>
            <w:szCs w:val="20"/>
          </w:rPr>
          <w:t>7.1x “Swimming Pools”</w:t>
        </w:r>
      </w:hyperlink>
      <w:r w:rsidRPr="00996DDB">
        <w:t>.</w:t>
      </w:r>
    </w:p>
    <w:p w14:paraId="20649A31" w14:textId="0C217CF9" w:rsidR="003C006C" w:rsidRPr="003C006C" w:rsidRDefault="00F07EA3" w:rsidP="009B195B">
      <w:pPr>
        <w:pStyle w:val="ListParagraph"/>
        <w:numPr>
          <w:ilvl w:val="0"/>
          <w:numId w:val="24"/>
        </w:numPr>
        <w:spacing w:line="22" w:lineRule="atLeast"/>
        <w:rPr>
          <w:rFonts w:cs="Times New Roman"/>
          <w:sz w:val="20"/>
          <w:szCs w:val="20"/>
        </w:rPr>
      </w:pPr>
      <w:r>
        <w:rPr>
          <w:sz w:val="20"/>
          <w:szCs w:val="20"/>
        </w:rPr>
        <w:t xml:space="preserve">You should complete Part </w:t>
      </w:r>
      <w:r w:rsidR="003C006C">
        <w:rPr>
          <w:sz w:val="20"/>
          <w:szCs w:val="20"/>
        </w:rPr>
        <w:t xml:space="preserve">1 and then send the form to the </w:t>
      </w:r>
      <w:r w:rsidR="009643D9">
        <w:rPr>
          <w:sz w:val="20"/>
          <w:szCs w:val="20"/>
        </w:rPr>
        <w:t xml:space="preserve">swimming pool </w:t>
      </w:r>
      <w:r w:rsidR="002472B9">
        <w:rPr>
          <w:sz w:val="20"/>
          <w:szCs w:val="20"/>
        </w:rPr>
        <w:t>p</w:t>
      </w:r>
      <w:r w:rsidR="003C006C">
        <w:rPr>
          <w:sz w:val="20"/>
          <w:szCs w:val="20"/>
        </w:rPr>
        <w:t>rovider</w:t>
      </w:r>
      <w:r w:rsidR="00D772F3">
        <w:rPr>
          <w:sz w:val="20"/>
          <w:szCs w:val="20"/>
        </w:rPr>
        <w:t xml:space="preserve"> for completion.</w:t>
      </w:r>
    </w:p>
    <w:p w14:paraId="20649A33" w14:textId="5A36057F" w:rsidR="00EF6DFD" w:rsidRDefault="00157725" w:rsidP="009B195B">
      <w:pPr>
        <w:pStyle w:val="Normal2"/>
        <w:numPr>
          <w:ilvl w:val="0"/>
          <w:numId w:val="24"/>
        </w:numPr>
        <w:tabs>
          <w:tab w:val="left" w:leader="dot" w:pos="8902"/>
        </w:tabs>
        <w:spacing w:after="0" w:line="22" w:lineRule="atLeast"/>
        <w:jc w:val="left"/>
        <w:rPr>
          <w:iCs/>
          <w:sz w:val="20"/>
        </w:rPr>
      </w:pPr>
      <w:r>
        <w:rPr>
          <w:iCs/>
          <w:sz w:val="20"/>
        </w:rPr>
        <w:t>If you</w:t>
      </w:r>
      <w:r w:rsidR="00EF6DFD" w:rsidRPr="004A2D2D">
        <w:rPr>
          <w:iCs/>
          <w:sz w:val="20"/>
        </w:rPr>
        <w:t xml:space="preserve"> </w:t>
      </w:r>
      <w:r w:rsidR="00603A96">
        <w:rPr>
          <w:iCs/>
          <w:sz w:val="20"/>
        </w:rPr>
        <w:t>need</w:t>
      </w:r>
      <w:r w:rsidR="00EF6DFD" w:rsidRPr="004A2D2D">
        <w:rPr>
          <w:iCs/>
          <w:sz w:val="20"/>
        </w:rPr>
        <w:t xml:space="preserve"> advice on the interpre</w:t>
      </w:r>
      <w:r w:rsidR="00EF6DFD">
        <w:rPr>
          <w:iCs/>
          <w:sz w:val="20"/>
        </w:rPr>
        <w:t xml:space="preserve">tation of information given by </w:t>
      </w:r>
      <w:r>
        <w:rPr>
          <w:iCs/>
          <w:sz w:val="20"/>
        </w:rPr>
        <w:t xml:space="preserve">the </w:t>
      </w:r>
      <w:r w:rsidR="00A60A49">
        <w:rPr>
          <w:iCs/>
          <w:sz w:val="20"/>
        </w:rPr>
        <w:t>p</w:t>
      </w:r>
      <w:r w:rsidR="00EF6DFD" w:rsidRPr="004A2D2D">
        <w:rPr>
          <w:iCs/>
          <w:sz w:val="20"/>
        </w:rPr>
        <w:t>rovider on</w:t>
      </w:r>
      <w:r w:rsidR="00EF6DFD">
        <w:rPr>
          <w:iCs/>
          <w:sz w:val="20"/>
        </w:rPr>
        <w:t xml:space="preserve"> this form</w:t>
      </w:r>
      <w:r>
        <w:rPr>
          <w:iCs/>
          <w:sz w:val="20"/>
        </w:rPr>
        <w:t>, you</w:t>
      </w:r>
      <w:r w:rsidR="00EF6DFD">
        <w:rPr>
          <w:iCs/>
          <w:sz w:val="20"/>
        </w:rPr>
        <w:t xml:space="preserve"> should contact </w:t>
      </w:r>
      <w:r w:rsidR="009643D9">
        <w:rPr>
          <w:iCs/>
          <w:sz w:val="20"/>
        </w:rPr>
        <w:t xml:space="preserve">a Technical Expert or </w:t>
      </w:r>
      <w:r>
        <w:rPr>
          <w:iCs/>
          <w:sz w:val="20"/>
        </w:rPr>
        <w:t>your</w:t>
      </w:r>
      <w:r w:rsidR="00EF6DFD">
        <w:rPr>
          <w:iCs/>
          <w:sz w:val="20"/>
        </w:rPr>
        <w:t xml:space="preserve"> </w:t>
      </w:r>
      <w:r w:rsidR="009643D9">
        <w:rPr>
          <w:iCs/>
          <w:sz w:val="20"/>
        </w:rPr>
        <w:t>employer’s Outdoor Education Adviser</w:t>
      </w:r>
      <w:r w:rsidR="00EF6DFD">
        <w:rPr>
          <w:iCs/>
          <w:sz w:val="20"/>
        </w:rPr>
        <w:t>.</w:t>
      </w:r>
    </w:p>
    <w:p w14:paraId="657DB512" w14:textId="635271FB" w:rsidR="00942530" w:rsidRDefault="004B3409" w:rsidP="009B195B">
      <w:pPr>
        <w:pStyle w:val="Normal2"/>
        <w:numPr>
          <w:ilvl w:val="0"/>
          <w:numId w:val="24"/>
        </w:numPr>
        <w:tabs>
          <w:tab w:val="left" w:leader="dot" w:pos="8902"/>
        </w:tabs>
        <w:spacing w:after="0" w:line="22" w:lineRule="atLeast"/>
        <w:jc w:val="left"/>
        <w:rPr>
          <w:iCs/>
          <w:sz w:val="20"/>
        </w:rPr>
      </w:pPr>
      <w:r>
        <w:rPr>
          <w:iCs/>
          <w:sz w:val="20"/>
        </w:rPr>
        <w:t xml:space="preserve">You may </w:t>
      </w:r>
      <w:r w:rsidR="00EA0A52">
        <w:rPr>
          <w:iCs/>
          <w:sz w:val="20"/>
        </w:rPr>
        <w:t>need</w:t>
      </w:r>
      <w:r>
        <w:rPr>
          <w:iCs/>
          <w:sz w:val="20"/>
        </w:rPr>
        <w:t xml:space="preserve"> to ask additional questions depending upon your requirements.  For example</w:t>
      </w:r>
      <w:r w:rsidR="000D68A7">
        <w:rPr>
          <w:iCs/>
          <w:sz w:val="20"/>
        </w:rPr>
        <w:t>, about the provision for any</w:t>
      </w:r>
      <w:r w:rsidR="00942530">
        <w:rPr>
          <w:iCs/>
          <w:sz w:val="20"/>
        </w:rPr>
        <w:t xml:space="preserve"> participants </w:t>
      </w:r>
      <w:r w:rsidR="000D68A7">
        <w:rPr>
          <w:iCs/>
          <w:sz w:val="20"/>
        </w:rPr>
        <w:t>with</w:t>
      </w:r>
      <w:r w:rsidR="00942530">
        <w:rPr>
          <w:iCs/>
          <w:sz w:val="20"/>
        </w:rPr>
        <w:t xml:space="preserve"> </w:t>
      </w:r>
      <w:r w:rsidR="00EA0A52">
        <w:rPr>
          <w:iCs/>
          <w:sz w:val="20"/>
        </w:rPr>
        <w:t xml:space="preserve">specific </w:t>
      </w:r>
      <w:r w:rsidR="00942530">
        <w:rPr>
          <w:iCs/>
          <w:sz w:val="20"/>
        </w:rPr>
        <w:t>special needs or disabilities,</w:t>
      </w:r>
      <w:r w:rsidR="000D68A7">
        <w:rPr>
          <w:iCs/>
          <w:sz w:val="20"/>
        </w:rPr>
        <w:t xml:space="preserve"> or whether you can have exclusive use of the pool or changing facilities.</w:t>
      </w:r>
    </w:p>
    <w:p w14:paraId="20649A34" w14:textId="77777777" w:rsidR="00B13E44" w:rsidRDefault="00B13E44" w:rsidP="00EF6DFD">
      <w:pPr>
        <w:pStyle w:val="Normal2"/>
        <w:tabs>
          <w:tab w:val="left" w:leader="dot" w:pos="8902"/>
        </w:tabs>
        <w:spacing w:after="0" w:line="22" w:lineRule="atLeast"/>
        <w:jc w:val="left"/>
        <w:rPr>
          <w:iCs/>
          <w:sz w:val="20"/>
        </w:rPr>
      </w:pPr>
    </w:p>
    <w:p w14:paraId="20649A35" w14:textId="40BB1A2F" w:rsidR="0086237E" w:rsidRPr="0086237E" w:rsidRDefault="00097D91" w:rsidP="00D43AA3">
      <w:pPr>
        <w:pStyle w:val="Normal2"/>
        <w:tabs>
          <w:tab w:val="left" w:leader="dot" w:pos="8902"/>
        </w:tabs>
        <w:spacing w:after="0" w:line="22" w:lineRule="atLeast"/>
        <w:ind w:right="-262"/>
        <w:jc w:val="left"/>
        <w:rPr>
          <w:b/>
          <w:bCs/>
          <w:iCs/>
          <w:sz w:val="20"/>
        </w:rPr>
      </w:pPr>
      <w:r>
        <w:rPr>
          <w:b/>
          <w:bCs/>
          <w:iCs/>
          <w:sz w:val="20"/>
        </w:rPr>
        <w:t xml:space="preserve">Notes for the </w:t>
      </w:r>
      <w:r w:rsidR="009643D9">
        <w:rPr>
          <w:b/>
          <w:bCs/>
          <w:iCs/>
          <w:sz w:val="20"/>
        </w:rPr>
        <w:t>swimming pool p</w:t>
      </w:r>
      <w:r w:rsidR="00B13E44" w:rsidRPr="0086237E">
        <w:rPr>
          <w:b/>
          <w:bCs/>
          <w:iCs/>
          <w:sz w:val="20"/>
        </w:rPr>
        <w:t>rovider</w:t>
      </w:r>
    </w:p>
    <w:p w14:paraId="20649A36" w14:textId="447CBF71" w:rsidR="00CE4200" w:rsidRDefault="0086237E" w:rsidP="009B195B">
      <w:pPr>
        <w:pStyle w:val="Normal2"/>
        <w:numPr>
          <w:ilvl w:val="0"/>
          <w:numId w:val="25"/>
        </w:numPr>
        <w:tabs>
          <w:tab w:val="left" w:leader="dot" w:pos="8902"/>
        </w:tabs>
        <w:spacing w:after="0" w:line="22" w:lineRule="atLeast"/>
        <w:ind w:right="-262"/>
        <w:jc w:val="left"/>
        <w:rPr>
          <w:sz w:val="20"/>
        </w:rPr>
      </w:pPr>
      <w:r w:rsidRPr="00097D91">
        <w:rPr>
          <w:sz w:val="20"/>
        </w:rPr>
        <w:t>Thank you for completing this form.</w:t>
      </w:r>
      <w:r w:rsidR="00BE561C">
        <w:rPr>
          <w:sz w:val="20"/>
        </w:rPr>
        <w:t xml:space="preserve">  It is designed to help the </w:t>
      </w:r>
      <w:r w:rsidR="009643D9">
        <w:rPr>
          <w:sz w:val="20"/>
        </w:rPr>
        <w:t>visiting establishment</w:t>
      </w:r>
      <w:r w:rsidR="00BE561C">
        <w:rPr>
          <w:sz w:val="20"/>
        </w:rPr>
        <w:t xml:space="preserve"> </w:t>
      </w:r>
      <w:r w:rsidR="002C4AEC">
        <w:rPr>
          <w:sz w:val="20"/>
        </w:rPr>
        <w:t>confirm that you meet required standards.</w:t>
      </w:r>
    </w:p>
    <w:p w14:paraId="20649A39" w14:textId="6CEB976D" w:rsidR="00694C38" w:rsidRDefault="0086237E" w:rsidP="00EF6DFD">
      <w:pPr>
        <w:pStyle w:val="Normal2"/>
        <w:numPr>
          <w:ilvl w:val="0"/>
          <w:numId w:val="25"/>
        </w:numPr>
        <w:tabs>
          <w:tab w:val="left" w:leader="dot" w:pos="8902"/>
        </w:tabs>
        <w:spacing w:after="0" w:line="22" w:lineRule="atLeast"/>
        <w:ind w:right="-262"/>
        <w:jc w:val="left"/>
        <w:rPr>
          <w:sz w:val="20"/>
        </w:rPr>
      </w:pPr>
      <w:r w:rsidRPr="00097D91">
        <w:rPr>
          <w:sz w:val="20"/>
        </w:rPr>
        <w:t xml:space="preserve">Please </w:t>
      </w:r>
      <w:r w:rsidR="007251A0">
        <w:rPr>
          <w:sz w:val="20"/>
        </w:rPr>
        <w:t xml:space="preserve">complete Part 2 and </w:t>
      </w:r>
      <w:r w:rsidRPr="00097D91">
        <w:rPr>
          <w:sz w:val="20"/>
        </w:rPr>
        <w:t xml:space="preserve">return it to the </w:t>
      </w:r>
      <w:r w:rsidR="009643D9">
        <w:rPr>
          <w:sz w:val="20"/>
        </w:rPr>
        <w:t xml:space="preserve">contact person at the </w:t>
      </w:r>
      <w:r w:rsidRPr="00097D91">
        <w:rPr>
          <w:sz w:val="20"/>
        </w:rPr>
        <w:t>establishment named below.</w:t>
      </w:r>
    </w:p>
    <w:p w14:paraId="251D2A5C" w14:textId="3E8FBEBE" w:rsidR="00EA0A52" w:rsidRPr="009643D9" w:rsidRDefault="00EA0A52" w:rsidP="00EF6DFD">
      <w:pPr>
        <w:pStyle w:val="Normal2"/>
        <w:numPr>
          <w:ilvl w:val="0"/>
          <w:numId w:val="25"/>
        </w:numPr>
        <w:tabs>
          <w:tab w:val="left" w:leader="dot" w:pos="8902"/>
        </w:tabs>
        <w:spacing w:after="0" w:line="22" w:lineRule="atLeast"/>
        <w:ind w:right="-262"/>
        <w:jc w:val="left"/>
        <w:rPr>
          <w:sz w:val="20"/>
        </w:rPr>
      </w:pPr>
      <w:r>
        <w:rPr>
          <w:sz w:val="20"/>
        </w:rPr>
        <w:t>You might be able to remove the need for establishments to send you similar forms in the future, by publishing the relevant information on your website.</w:t>
      </w:r>
    </w:p>
    <w:p w14:paraId="20649A3A" w14:textId="77777777" w:rsidR="00EF6DFD" w:rsidRPr="00251CE1" w:rsidRDefault="00EF6DFD" w:rsidP="00EF6DFD">
      <w:pPr>
        <w:pStyle w:val="BodyText"/>
        <w:spacing w:line="22" w:lineRule="atLeast"/>
        <w:rPr>
          <w:b/>
          <w:sz w:val="16"/>
          <w:szCs w:val="16"/>
        </w:rPr>
      </w:pPr>
    </w:p>
    <w:p w14:paraId="20649A3B" w14:textId="77777777" w:rsidR="00F41489" w:rsidRDefault="00F41489" w:rsidP="00EF6DFD">
      <w:pPr>
        <w:pStyle w:val="BodyText"/>
        <w:spacing w:line="22" w:lineRule="atLeast"/>
        <w:rPr>
          <w:b/>
          <w:sz w:val="28"/>
          <w:szCs w:val="28"/>
        </w:rPr>
      </w:pPr>
    </w:p>
    <w:p w14:paraId="20649A3C" w14:textId="6001440C" w:rsidR="00EF6DFD" w:rsidRPr="00645A78" w:rsidRDefault="00EF6DFD" w:rsidP="00EF6DFD">
      <w:pPr>
        <w:pStyle w:val="BodyText"/>
        <w:spacing w:line="22" w:lineRule="atLeast"/>
        <w:rPr>
          <w:b/>
          <w:sz w:val="28"/>
          <w:szCs w:val="28"/>
        </w:rPr>
      </w:pPr>
      <w:r w:rsidRPr="00645A78">
        <w:rPr>
          <w:b/>
          <w:sz w:val="28"/>
          <w:szCs w:val="28"/>
        </w:rPr>
        <w:t xml:space="preserve">PART 1:  To be completed by the </w:t>
      </w:r>
      <w:r w:rsidR="009643D9">
        <w:rPr>
          <w:b/>
          <w:sz w:val="28"/>
          <w:szCs w:val="28"/>
        </w:rPr>
        <w:t>visiting establishment</w:t>
      </w:r>
    </w:p>
    <w:p w14:paraId="20649A3D" w14:textId="77777777" w:rsidR="00EF6DFD" w:rsidRPr="00251CE1" w:rsidRDefault="00EF6DFD" w:rsidP="00EF6DFD">
      <w:pPr>
        <w:pStyle w:val="BodyText"/>
        <w:spacing w:line="22" w:lineRule="atLeast"/>
        <w:rPr>
          <w:b/>
          <w:sz w:val="16"/>
          <w:szCs w:val="16"/>
        </w:rPr>
      </w:pPr>
    </w:p>
    <w:tbl>
      <w:tblPr>
        <w:tblW w:w="98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7586"/>
      </w:tblGrid>
      <w:tr w:rsidR="00EF6DFD" w:rsidRPr="007F1231" w14:paraId="20649A44" w14:textId="77777777" w:rsidTr="009643D9">
        <w:trPr>
          <w:trHeight w:hRule="exact" w:val="1247"/>
        </w:trPr>
        <w:tc>
          <w:tcPr>
            <w:tcW w:w="2268" w:type="dxa"/>
            <w:shd w:val="clear" w:color="auto" w:fill="F2F2F2" w:themeFill="background1" w:themeFillShade="F2"/>
          </w:tcPr>
          <w:p w14:paraId="20649A3E" w14:textId="1FCFA41D" w:rsidR="00EF6DFD" w:rsidRPr="007F1231" w:rsidRDefault="00EF6DFD" w:rsidP="00920999">
            <w:pPr>
              <w:spacing w:before="20" w:line="22" w:lineRule="atLeast"/>
              <w:rPr>
                <w:rFonts w:cs="Times New Roman"/>
                <w:sz w:val="20"/>
                <w:szCs w:val="20"/>
              </w:rPr>
            </w:pPr>
            <w:r w:rsidRPr="007F1231">
              <w:rPr>
                <w:rFonts w:cs="Times New Roman"/>
                <w:sz w:val="20"/>
                <w:szCs w:val="20"/>
              </w:rPr>
              <w:t xml:space="preserve">Name &amp; address of </w:t>
            </w:r>
            <w:r w:rsidR="000E0FAA">
              <w:rPr>
                <w:rFonts w:cs="Times New Roman"/>
                <w:sz w:val="20"/>
                <w:szCs w:val="20"/>
              </w:rPr>
              <w:t>e</w:t>
            </w:r>
            <w:r w:rsidRPr="007F1231">
              <w:rPr>
                <w:rFonts w:cs="Times New Roman"/>
                <w:sz w:val="20"/>
                <w:szCs w:val="20"/>
              </w:rPr>
              <w:t>stablishment (school/</w:t>
            </w:r>
            <w:r w:rsidR="00B73E3B">
              <w:rPr>
                <w:rFonts w:cs="Times New Roman"/>
                <w:sz w:val="20"/>
                <w:szCs w:val="20"/>
              </w:rPr>
              <w:t>college/</w:t>
            </w:r>
            <w:r w:rsidRPr="007F1231">
              <w:rPr>
                <w:rFonts w:cs="Times New Roman"/>
                <w:sz w:val="20"/>
                <w:szCs w:val="20"/>
              </w:rPr>
              <w:t>service</w:t>
            </w:r>
            <w:r w:rsidR="009643D9">
              <w:rPr>
                <w:rFonts w:cs="Times New Roman"/>
                <w:sz w:val="20"/>
                <w:szCs w:val="20"/>
              </w:rPr>
              <w:t xml:space="preserve"> etc.</w:t>
            </w:r>
            <w:r w:rsidRPr="007F1231">
              <w:rPr>
                <w:rFonts w:cs="Times New Roman"/>
                <w:sz w:val="20"/>
                <w:szCs w:val="20"/>
              </w:rPr>
              <w:t xml:space="preserve">) </w:t>
            </w:r>
          </w:p>
        </w:tc>
        <w:tc>
          <w:tcPr>
            <w:tcW w:w="7586" w:type="dxa"/>
          </w:tcPr>
          <w:p w14:paraId="20649A3F" w14:textId="77777777" w:rsidR="00EF6DFD" w:rsidRPr="007F1231" w:rsidRDefault="00BB2BCF" w:rsidP="00920999">
            <w:pPr>
              <w:spacing w:before="20" w:line="22" w:lineRule="atLeast"/>
              <w:rPr>
                <w:rFonts w:cs="Times New Roman"/>
                <w:sz w:val="20"/>
                <w:szCs w:val="20"/>
              </w:rPr>
            </w:pPr>
            <w:r w:rsidRPr="007F1231">
              <w:rPr>
                <w:rFonts w:cs="Times New Roman"/>
                <w:sz w:val="20"/>
                <w:szCs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0" w:name="Text24"/>
            <w:r w:rsidR="00EF6DFD" w:rsidRPr="007F1231">
              <w:rPr>
                <w:rFonts w:cs="Times New Roman"/>
                <w:sz w:val="20"/>
                <w:szCs w:val="20"/>
              </w:rPr>
              <w:instrText xml:space="preserve"> FORMTEXT </w:instrText>
            </w:r>
            <w:r w:rsidRPr="007F1231">
              <w:rPr>
                <w:rFonts w:cs="Times New Roman"/>
                <w:sz w:val="20"/>
                <w:szCs w:val="20"/>
              </w:rPr>
            </w:r>
            <w:r w:rsidRPr="007F1231">
              <w:rPr>
                <w:rFonts w:cs="Times New Roman"/>
                <w:sz w:val="20"/>
                <w:szCs w:val="20"/>
              </w:rPr>
              <w:fldChar w:fldCharType="separate"/>
            </w:r>
            <w:r w:rsidR="00AE213A">
              <w:rPr>
                <w:rFonts w:cs="Times New Roman"/>
                <w:sz w:val="20"/>
                <w:szCs w:val="20"/>
              </w:rPr>
              <w:t> </w:t>
            </w:r>
            <w:r w:rsidR="00AE213A">
              <w:rPr>
                <w:rFonts w:cs="Times New Roman"/>
                <w:sz w:val="20"/>
                <w:szCs w:val="20"/>
              </w:rPr>
              <w:t> </w:t>
            </w:r>
            <w:r w:rsidR="00AE213A">
              <w:rPr>
                <w:rFonts w:cs="Times New Roman"/>
                <w:sz w:val="20"/>
                <w:szCs w:val="20"/>
              </w:rPr>
              <w:t> </w:t>
            </w:r>
            <w:r w:rsidR="00AE213A">
              <w:rPr>
                <w:rFonts w:cs="Times New Roman"/>
                <w:sz w:val="20"/>
                <w:szCs w:val="20"/>
              </w:rPr>
              <w:t> </w:t>
            </w:r>
            <w:r w:rsidR="00AE213A">
              <w:rPr>
                <w:rFonts w:cs="Times New Roman"/>
                <w:sz w:val="20"/>
                <w:szCs w:val="20"/>
              </w:rPr>
              <w:t> </w:t>
            </w:r>
            <w:r w:rsidRPr="007F1231">
              <w:rPr>
                <w:rFonts w:cs="Times New Roman"/>
                <w:sz w:val="20"/>
                <w:szCs w:val="20"/>
              </w:rPr>
              <w:fldChar w:fldCharType="end"/>
            </w:r>
            <w:bookmarkEnd w:id="0"/>
          </w:p>
          <w:p w14:paraId="20649A40" w14:textId="77777777" w:rsidR="00EF6DFD" w:rsidRPr="007F1231" w:rsidRDefault="00EF6DFD" w:rsidP="00920999">
            <w:pPr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  <w:p w14:paraId="20649A41" w14:textId="77777777" w:rsidR="00EF6DFD" w:rsidRPr="007F1231" w:rsidRDefault="00EF6DFD" w:rsidP="00920999">
            <w:pPr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  <w:p w14:paraId="20649A42" w14:textId="77777777" w:rsidR="00EF6DFD" w:rsidRPr="007F1231" w:rsidRDefault="00EF6DFD" w:rsidP="00920999">
            <w:pPr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  <w:p w14:paraId="20649A43" w14:textId="77777777" w:rsidR="00EF6DFD" w:rsidRPr="007F1231" w:rsidRDefault="00EF6DFD" w:rsidP="00920999">
            <w:pPr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</w:tc>
      </w:tr>
      <w:tr w:rsidR="009643D9" w:rsidRPr="007F1231" w14:paraId="20649A48" w14:textId="77777777" w:rsidTr="009643D9">
        <w:trPr>
          <w:trHeight w:hRule="exact" w:val="737"/>
        </w:trPr>
        <w:tc>
          <w:tcPr>
            <w:tcW w:w="2268" w:type="dxa"/>
            <w:shd w:val="clear" w:color="auto" w:fill="F2F2F2" w:themeFill="background1" w:themeFillShade="F2"/>
          </w:tcPr>
          <w:p w14:paraId="20649A45" w14:textId="31680160" w:rsidR="009643D9" w:rsidRPr="007F1231" w:rsidRDefault="009643D9" w:rsidP="009643D9">
            <w:pPr>
              <w:spacing w:before="20" w:line="22" w:lineRule="atLeast"/>
              <w:rPr>
                <w:rFonts w:cs="Times New Roman"/>
                <w:sz w:val="20"/>
                <w:szCs w:val="20"/>
              </w:rPr>
            </w:pPr>
            <w:r w:rsidRPr="007F1231">
              <w:rPr>
                <w:rFonts w:cs="Times New Roman"/>
                <w:sz w:val="20"/>
                <w:szCs w:val="20"/>
              </w:rPr>
              <w:t xml:space="preserve">Name </w:t>
            </w:r>
            <w:r>
              <w:rPr>
                <w:rFonts w:cs="Times New Roman"/>
                <w:sz w:val="20"/>
                <w:szCs w:val="20"/>
              </w:rPr>
              <w:t>and position of establishment contact person</w:t>
            </w:r>
          </w:p>
        </w:tc>
        <w:tc>
          <w:tcPr>
            <w:tcW w:w="7586" w:type="dxa"/>
          </w:tcPr>
          <w:p w14:paraId="20649A46" w14:textId="77777777" w:rsidR="009643D9" w:rsidRPr="007F1231" w:rsidRDefault="009643D9" w:rsidP="009643D9">
            <w:pPr>
              <w:spacing w:before="20" w:line="22" w:lineRule="atLeast"/>
              <w:rPr>
                <w:rFonts w:cs="Times New Roman"/>
                <w:sz w:val="20"/>
                <w:szCs w:val="20"/>
              </w:rPr>
            </w:pPr>
            <w:r w:rsidRPr="007F1231">
              <w:rPr>
                <w:rFonts w:cs="Times New Roman"/>
                <w:sz w:val="20"/>
                <w:szCs w:val="20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1" w:name="Text25"/>
            <w:r w:rsidRPr="007F1231">
              <w:rPr>
                <w:rFonts w:cs="Times New Roman"/>
                <w:sz w:val="20"/>
                <w:szCs w:val="20"/>
              </w:rPr>
              <w:instrText xml:space="preserve"> FORMTEXT </w:instrText>
            </w:r>
            <w:r w:rsidRPr="007F1231">
              <w:rPr>
                <w:rFonts w:cs="Times New Roman"/>
                <w:sz w:val="20"/>
                <w:szCs w:val="20"/>
              </w:rPr>
            </w:r>
            <w:r w:rsidRPr="007F1231">
              <w:rPr>
                <w:rFonts w:cs="Times New Roman"/>
                <w:sz w:val="20"/>
                <w:szCs w:val="20"/>
              </w:rPr>
              <w:fldChar w:fldCharType="separate"/>
            </w:r>
            <w:r w:rsidRPr="007F1231">
              <w:rPr>
                <w:rFonts w:cs="Times New Roman"/>
                <w:noProof/>
                <w:sz w:val="20"/>
                <w:szCs w:val="20"/>
              </w:rPr>
              <w:t> </w:t>
            </w:r>
            <w:r w:rsidRPr="007F1231">
              <w:rPr>
                <w:rFonts w:cs="Times New Roman"/>
                <w:noProof/>
                <w:sz w:val="20"/>
                <w:szCs w:val="20"/>
              </w:rPr>
              <w:t> </w:t>
            </w:r>
            <w:r w:rsidRPr="007F1231">
              <w:rPr>
                <w:rFonts w:cs="Times New Roman"/>
                <w:noProof/>
                <w:sz w:val="20"/>
                <w:szCs w:val="20"/>
              </w:rPr>
              <w:t> </w:t>
            </w:r>
            <w:r w:rsidRPr="007F1231">
              <w:rPr>
                <w:rFonts w:cs="Times New Roman"/>
                <w:noProof/>
                <w:sz w:val="20"/>
                <w:szCs w:val="20"/>
              </w:rPr>
              <w:t> </w:t>
            </w:r>
            <w:r w:rsidRPr="007F1231">
              <w:rPr>
                <w:rFonts w:cs="Times New Roman"/>
                <w:noProof/>
                <w:sz w:val="20"/>
                <w:szCs w:val="20"/>
              </w:rPr>
              <w:t> </w:t>
            </w:r>
            <w:r w:rsidRPr="007F1231">
              <w:rPr>
                <w:rFonts w:cs="Times New Roman"/>
                <w:sz w:val="20"/>
                <w:szCs w:val="20"/>
              </w:rPr>
              <w:fldChar w:fldCharType="end"/>
            </w:r>
            <w:bookmarkEnd w:id="1"/>
          </w:p>
          <w:p w14:paraId="20649A47" w14:textId="77777777" w:rsidR="009643D9" w:rsidRPr="007F1231" w:rsidRDefault="009643D9" w:rsidP="009643D9">
            <w:pPr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</w:tc>
      </w:tr>
      <w:tr w:rsidR="009643D9" w:rsidRPr="007F1231" w14:paraId="20649A4C" w14:textId="77777777" w:rsidTr="009643D9">
        <w:trPr>
          <w:trHeight w:hRule="exact" w:val="510"/>
        </w:trPr>
        <w:tc>
          <w:tcPr>
            <w:tcW w:w="2268" w:type="dxa"/>
            <w:shd w:val="clear" w:color="auto" w:fill="F2F2F2" w:themeFill="background1" w:themeFillShade="F2"/>
          </w:tcPr>
          <w:p w14:paraId="20649A4A" w14:textId="06ABDC8F" w:rsidR="009643D9" w:rsidRPr="007F1231" w:rsidRDefault="009643D9" w:rsidP="009643D9">
            <w:pPr>
              <w:spacing w:before="20" w:line="22" w:lineRule="atLeast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Email</w:t>
            </w:r>
          </w:p>
        </w:tc>
        <w:tc>
          <w:tcPr>
            <w:tcW w:w="7586" w:type="dxa"/>
          </w:tcPr>
          <w:p w14:paraId="20649A4B" w14:textId="77777777" w:rsidR="009643D9" w:rsidRPr="007F1231" w:rsidRDefault="009643D9" w:rsidP="009643D9">
            <w:pPr>
              <w:spacing w:before="20" w:line="22" w:lineRule="atLeast"/>
              <w:rPr>
                <w:rFonts w:cs="Times New Roman"/>
                <w:sz w:val="20"/>
                <w:szCs w:val="20"/>
              </w:rPr>
            </w:pPr>
            <w:r w:rsidRPr="007F1231">
              <w:rPr>
                <w:rFonts w:cs="Times New Roman"/>
                <w:sz w:val="20"/>
                <w:szCs w:val="20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2" w:name="Text27"/>
            <w:r w:rsidRPr="007F1231">
              <w:rPr>
                <w:rFonts w:cs="Times New Roman"/>
                <w:sz w:val="20"/>
                <w:szCs w:val="20"/>
              </w:rPr>
              <w:instrText xml:space="preserve"> FORMTEXT </w:instrText>
            </w:r>
            <w:r w:rsidRPr="007F1231">
              <w:rPr>
                <w:rFonts w:cs="Times New Roman"/>
                <w:sz w:val="20"/>
                <w:szCs w:val="20"/>
              </w:rPr>
            </w:r>
            <w:r w:rsidRPr="007F1231">
              <w:rPr>
                <w:rFonts w:cs="Times New Roman"/>
                <w:sz w:val="20"/>
                <w:szCs w:val="20"/>
              </w:rPr>
              <w:fldChar w:fldCharType="separate"/>
            </w:r>
            <w:r w:rsidRPr="007F1231">
              <w:rPr>
                <w:rFonts w:cs="Times New Roman"/>
                <w:noProof/>
                <w:sz w:val="20"/>
                <w:szCs w:val="20"/>
              </w:rPr>
              <w:t> </w:t>
            </w:r>
            <w:r w:rsidRPr="007F1231">
              <w:rPr>
                <w:rFonts w:cs="Times New Roman"/>
                <w:noProof/>
                <w:sz w:val="20"/>
                <w:szCs w:val="20"/>
              </w:rPr>
              <w:t> </w:t>
            </w:r>
            <w:r w:rsidRPr="007F1231">
              <w:rPr>
                <w:rFonts w:cs="Times New Roman"/>
                <w:noProof/>
                <w:sz w:val="20"/>
                <w:szCs w:val="20"/>
              </w:rPr>
              <w:t> </w:t>
            </w:r>
            <w:r w:rsidRPr="007F1231">
              <w:rPr>
                <w:rFonts w:cs="Times New Roman"/>
                <w:noProof/>
                <w:sz w:val="20"/>
                <w:szCs w:val="20"/>
              </w:rPr>
              <w:t> </w:t>
            </w:r>
            <w:r w:rsidRPr="007F1231">
              <w:rPr>
                <w:rFonts w:cs="Times New Roman"/>
                <w:noProof/>
                <w:sz w:val="20"/>
                <w:szCs w:val="20"/>
              </w:rPr>
              <w:t> </w:t>
            </w:r>
            <w:r w:rsidRPr="007F1231">
              <w:rPr>
                <w:rFonts w:cs="Times New Roman"/>
                <w:sz w:val="20"/>
                <w:szCs w:val="20"/>
              </w:rPr>
              <w:fldChar w:fldCharType="end"/>
            </w:r>
            <w:bookmarkEnd w:id="2"/>
          </w:p>
        </w:tc>
      </w:tr>
      <w:tr w:rsidR="009643D9" w:rsidRPr="007F1231" w14:paraId="20649A4F" w14:textId="77777777" w:rsidTr="009643D9">
        <w:trPr>
          <w:trHeight w:hRule="exact" w:val="510"/>
        </w:trPr>
        <w:tc>
          <w:tcPr>
            <w:tcW w:w="2268" w:type="dxa"/>
            <w:shd w:val="clear" w:color="auto" w:fill="F2F2F2" w:themeFill="background1" w:themeFillShade="F2"/>
          </w:tcPr>
          <w:p w14:paraId="20649A4D" w14:textId="442DA7AF" w:rsidR="009643D9" w:rsidRPr="007F1231" w:rsidRDefault="009643D9" w:rsidP="009643D9">
            <w:pPr>
              <w:spacing w:before="20" w:line="22" w:lineRule="atLeast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Phone</w:t>
            </w:r>
          </w:p>
        </w:tc>
        <w:tc>
          <w:tcPr>
            <w:tcW w:w="7586" w:type="dxa"/>
          </w:tcPr>
          <w:p w14:paraId="20649A4E" w14:textId="77777777" w:rsidR="009643D9" w:rsidRPr="007F1231" w:rsidRDefault="009643D9" w:rsidP="009643D9">
            <w:pPr>
              <w:spacing w:before="20" w:line="22" w:lineRule="atLeast"/>
              <w:rPr>
                <w:rFonts w:cs="Times New Roman"/>
                <w:sz w:val="20"/>
                <w:szCs w:val="20"/>
              </w:rPr>
            </w:pPr>
            <w:r w:rsidRPr="007F1231">
              <w:rPr>
                <w:rFonts w:cs="Times New Roman"/>
                <w:sz w:val="20"/>
                <w:szCs w:val="20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3" w:name="Text28"/>
            <w:r w:rsidRPr="007F1231">
              <w:rPr>
                <w:rFonts w:cs="Times New Roman"/>
                <w:sz w:val="20"/>
                <w:szCs w:val="20"/>
              </w:rPr>
              <w:instrText xml:space="preserve"> FORMTEXT </w:instrText>
            </w:r>
            <w:r w:rsidRPr="007F1231">
              <w:rPr>
                <w:rFonts w:cs="Times New Roman"/>
                <w:sz w:val="20"/>
                <w:szCs w:val="20"/>
              </w:rPr>
            </w:r>
            <w:r w:rsidRPr="007F1231">
              <w:rPr>
                <w:rFonts w:cs="Times New Roman"/>
                <w:sz w:val="20"/>
                <w:szCs w:val="20"/>
              </w:rPr>
              <w:fldChar w:fldCharType="separate"/>
            </w:r>
            <w:r w:rsidRPr="007F1231">
              <w:rPr>
                <w:rFonts w:cs="Times New Roman"/>
                <w:noProof/>
                <w:sz w:val="20"/>
                <w:szCs w:val="20"/>
              </w:rPr>
              <w:t> </w:t>
            </w:r>
            <w:r w:rsidRPr="007F1231">
              <w:rPr>
                <w:rFonts w:cs="Times New Roman"/>
                <w:noProof/>
                <w:sz w:val="20"/>
                <w:szCs w:val="20"/>
              </w:rPr>
              <w:t> </w:t>
            </w:r>
            <w:r w:rsidRPr="007F1231">
              <w:rPr>
                <w:rFonts w:cs="Times New Roman"/>
                <w:noProof/>
                <w:sz w:val="20"/>
                <w:szCs w:val="20"/>
              </w:rPr>
              <w:t> </w:t>
            </w:r>
            <w:r w:rsidRPr="007F1231">
              <w:rPr>
                <w:rFonts w:cs="Times New Roman"/>
                <w:noProof/>
                <w:sz w:val="20"/>
                <w:szCs w:val="20"/>
              </w:rPr>
              <w:t> </w:t>
            </w:r>
            <w:r w:rsidRPr="007F1231">
              <w:rPr>
                <w:rFonts w:cs="Times New Roman"/>
                <w:noProof/>
                <w:sz w:val="20"/>
                <w:szCs w:val="20"/>
              </w:rPr>
              <w:t> </w:t>
            </w:r>
            <w:r w:rsidRPr="007F1231">
              <w:rPr>
                <w:rFonts w:cs="Times New Roman"/>
                <w:sz w:val="20"/>
                <w:szCs w:val="20"/>
              </w:rPr>
              <w:fldChar w:fldCharType="end"/>
            </w:r>
            <w:bookmarkEnd w:id="3"/>
          </w:p>
        </w:tc>
      </w:tr>
      <w:tr w:rsidR="009643D9" w:rsidRPr="007F1231" w14:paraId="20649A52" w14:textId="77777777" w:rsidTr="009643D9">
        <w:trPr>
          <w:trHeight w:hRule="exact" w:val="737"/>
        </w:trPr>
        <w:tc>
          <w:tcPr>
            <w:tcW w:w="2268" w:type="dxa"/>
            <w:shd w:val="clear" w:color="auto" w:fill="F2F2F2" w:themeFill="background1" w:themeFillShade="F2"/>
          </w:tcPr>
          <w:p w14:paraId="20649A50" w14:textId="4E046DE4" w:rsidR="009643D9" w:rsidRPr="007F1231" w:rsidRDefault="009643D9" w:rsidP="009643D9">
            <w:pPr>
              <w:spacing w:before="20" w:line="22" w:lineRule="atLeast"/>
              <w:rPr>
                <w:rFonts w:cs="Times New Roman"/>
                <w:sz w:val="20"/>
                <w:szCs w:val="20"/>
              </w:rPr>
            </w:pPr>
            <w:r w:rsidRPr="007F1231">
              <w:rPr>
                <w:rFonts w:cs="Times New Roman"/>
                <w:sz w:val="20"/>
                <w:szCs w:val="20"/>
              </w:rPr>
              <w:t xml:space="preserve">Name </w:t>
            </w:r>
            <w:r>
              <w:rPr>
                <w:rFonts w:cs="Times New Roman"/>
                <w:sz w:val="20"/>
                <w:szCs w:val="20"/>
              </w:rPr>
              <w:t>and address of swimming pool</w:t>
            </w:r>
          </w:p>
        </w:tc>
        <w:tc>
          <w:tcPr>
            <w:tcW w:w="7586" w:type="dxa"/>
          </w:tcPr>
          <w:p w14:paraId="20649A51" w14:textId="77777777" w:rsidR="009643D9" w:rsidRPr="007F1231" w:rsidRDefault="009643D9" w:rsidP="009643D9">
            <w:pPr>
              <w:spacing w:before="20" w:line="22" w:lineRule="atLeast"/>
              <w:rPr>
                <w:rFonts w:cs="Times New Roman"/>
                <w:sz w:val="20"/>
                <w:szCs w:val="20"/>
              </w:rPr>
            </w:pPr>
            <w:r w:rsidRPr="007F1231">
              <w:rPr>
                <w:rFonts w:cs="Times New Roman"/>
                <w:sz w:val="20"/>
                <w:szCs w:val="2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4" w:name="Text29"/>
            <w:r w:rsidRPr="007F1231">
              <w:rPr>
                <w:rFonts w:cs="Times New Roman"/>
                <w:sz w:val="20"/>
                <w:szCs w:val="20"/>
              </w:rPr>
              <w:instrText xml:space="preserve"> FORMTEXT </w:instrText>
            </w:r>
            <w:r w:rsidRPr="007F1231">
              <w:rPr>
                <w:rFonts w:cs="Times New Roman"/>
                <w:sz w:val="20"/>
                <w:szCs w:val="20"/>
              </w:rPr>
            </w:r>
            <w:r w:rsidRPr="007F1231">
              <w:rPr>
                <w:rFonts w:cs="Times New Roman"/>
                <w:sz w:val="20"/>
                <w:szCs w:val="20"/>
              </w:rPr>
              <w:fldChar w:fldCharType="separate"/>
            </w:r>
            <w:r w:rsidRPr="007F1231">
              <w:rPr>
                <w:rFonts w:cs="Times New Roman"/>
                <w:noProof/>
                <w:sz w:val="20"/>
                <w:szCs w:val="20"/>
              </w:rPr>
              <w:t> </w:t>
            </w:r>
            <w:r w:rsidRPr="007F1231">
              <w:rPr>
                <w:rFonts w:cs="Times New Roman"/>
                <w:noProof/>
                <w:sz w:val="20"/>
                <w:szCs w:val="20"/>
              </w:rPr>
              <w:t> </w:t>
            </w:r>
            <w:r w:rsidRPr="007F1231">
              <w:rPr>
                <w:rFonts w:cs="Times New Roman"/>
                <w:noProof/>
                <w:sz w:val="20"/>
                <w:szCs w:val="20"/>
              </w:rPr>
              <w:t> </w:t>
            </w:r>
            <w:r w:rsidRPr="007F1231">
              <w:rPr>
                <w:rFonts w:cs="Times New Roman"/>
                <w:noProof/>
                <w:sz w:val="20"/>
                <w:szCs w:val="20"/>
              </w:rPr>
              <w:t> </w:t>
            </w:r>
            <w:r w:rsidRPr="007F1231">
              <w:rPr>
                <w:rFonts w:cs="Times New Roman"/>
                <w:noProof/>
                <w:sz w:val="20"/>
                <w:szCs w:val="20"/>
              </w:rPr>
              <w:t> </w:t>
            </w:r>
            <w:r w:rsidRPr="007F1231">
              <w:rPr>
                <w:rFonts w:cs="Times New Roman"/>
                <w:sz w:val="20"/>
                <w:szCs w:val="20"/>
              </w:rPr>
              <w:fldChar w:fldCharType="end"/>
            </w:r>
            <w:bookmarkEnd w:id="4"/>
          </w:p>
        </w:tc>
      </w:tr>
    </w:tbl>
    <w:p w14:paraId="20649A53" w14:textId="77777777" w:rsidR="00EF6DFD" w:rsidRDefault="00EF6DFD" w:rsidP="00EF6DFD">
      <w:pPr>
        <w:pStyle w:val="BodyText"/>
        <w:spacing w:line="22" w:lineRule="atLeast"/>
        <w:jc w:val="left"/>
        <w:rPr>
          <w:b/>
        </w:rPr>
      </w:pPr>
    </w:p>
    <w:p w14:paraId="20649A55" w14:textId="3624F42F" w:rsidR="00EF6DFD" w:rsidRPr="00645A78" w:rsidRDefault="00E33CA3" w:rsidP="00370511">
      <w:pPr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EF6DFD" w:rsidRPr="00645A78">
        <w:rPr>
          <w:b/>
          <w:sz w:val="28"/>
          <w:szCs w:val="28"/>
        </w:rPr>
        <w:lastRenderedPageBreak/>
        <w:t xml:space="preserve">PART 2:  To be completed by the </w:t>
      </w:r>
      <w:r w:rsidR="009643D9">
        <w:rPr>
          <w:b/>
          <w:sz w:val="28"/>
          <w:szCs w:val="28"/>
        </w:rPr>
        <w:t xml:space="preserve">swimming pool </w:t>
      </w:r>
      <w:r w:rsidR="000E0FAA">
        <w:rPr>
          <w:b/>
          <w:sz w:val="28"/>
          <w:szCs w:val="28"/>
        </w:rPr>
        <w:t>p</w:t>
      </w:r>
      <w:r w:rsidR="00EF6DFD" w:rsidRPr="00645A78">
        <w:rPr>
          <w:b/>
          <w:sz w:val="28"/>
          <w:szCs w:val="28"/>
        </w:rPr>
        <w:t>rovider</w:t>
      </w:r>
    </w:p>
    <w:p w14:paraId="20649A56" w14:textId="77777777" w:rsidR="00EF6DFD" w:rsidRPr="00251CE1" w:rsidRDefault="00EF6DFD" w:rsidP="00EF6DFD">
      <w:pPr>
        <w:pStyle w:val="BodyText"/>
        <w:spacing w:line="22" w:lineRule="atLeast"/>
        <w:rPr>
          <w:b/>
          <w:sz w:val="16"/>
          <w:szCs w:val="16"/>
        </w:rPr>
      </w:pPr>
    </w:p>
    <w:p w14:paraId="20649A58" w14:textId="3F1CC2A7" w:rsidR="00EF6DFD" w:rsidRPr="00251CE1" w:rsidRDefault="00EF6DFD" w:rsidP="000077F0">
      <w:pPr>
        <w:pStyle w:val="BodyText"/>
        <w:rPr>
          <w:b/>
          <w:sz w:val="16"/>
          <w:szCs w:val="16"/>
        </w:rPr>
      </w:pPr>
      <w:r w:rsidRPr="00C77195">
        <w:t xml:space="preserve">Please </w:t>
      </w:r>
      <w:r w:rsidR="006943B5">
        <w:t>consider</w:t>
      </w:r>
      <w:r w:rsidRPr="00C77195">
        <w:t xml:space="preserve"> the following </w:t>
      </w:r>
      <w:r w:rsidR="00FF4F6B">
        <w:t>questions</w:t>
      </w:r>
      <w:r w:rsidR="00FF4F6B" w:rsidRPr="00C77195">
        <w:t xml:space="preserve"> </w:t>
      </w:r>
      <w:r w:rsidRPr="00C77195">
        <w:t>and respond with YES, NO or N/A, or give the specific information required.</w:t>
      </w:r>
      <w:r w:rsidR="006943B5">
        <w:t xml:space="preserve"> </w:t>
      </w:r>
      <w:r w:rsidRPr="00C77195">
        <w:t xml:space="preserve"> </w:t>
      </w:r>
      <w:r w:rsidR="00FF4F6B">
        <w:t>If you wish to provide additional information, please add * to your response, and give the information in the space provided at the foot of the form.</w:t>
      </w:r>
    </w:p>
    <w:p w14:paraId="20649A59" w14:textId="77777777" w:rsidR="00EF6DFD" w:rsidRPr="004A2D2D" w:rsidRDefault="00EF6DFD" w:rsidP="00EF6DFD">
      <w:pPr>
        <w:pStyle w:val="Header"/>
        <w:tabs>
          <w:tab w:val="clear" w:pos="4153"/>
          <w:tab w:val="clear" w:pos="8306"/>
        </w:tabs>
        <w:spacing w:line="22" w:lineRule="atLeast"/>
        <w:rPr>
          <w:b/>
          <w:sz w:val="20"/>
          <w:szCs w:val="20"/>
        </w:rPr>
      </w:pPr>
    </w:p>
    <w:tbl>
      <w:tblPr>
        <w:tblW w:w="98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8363"/>
        <w:gridCol w:w="16"/>
        <w:gridCol w:w="942"/>
      </w:tblGrid>
      <w:tr w:rsidR="00073EC0" w:rsidRPr="007F1231" w14:paraId="20649A5D" w14:textId="77777777" w:rsidTr="00D53CC1">
        <w:trPr>
          <w:cantSplit/>
          <w:trHeight w:val="510"/>
        </w:trPr>
        <w:tc>
          <w:tcPr>
            <w:tcW w:w="9855" w:type="dxa"/>
            <w:gridSpan w:val="4"/>
            <w:shd w:val="clear" w:color="auto" w:fill="D9D9D9" w:themeFill="background1" w:themeFillShade="D9"/>
          </w:tcPr>
          <w:p w14:paraId="20649A5A" w14:textId="77777777" w:rsidR="00073EC0" w:rsidRPr="0077609A" w:rsidRDefault="00073EC0" w:rsidP="00920999">
            <w:pPr>
              <w:pStyle w:val="Header"/>
              <w:tabs>
                <w:tab w:val="clear" w:pos="4153"/>
                <w:tab w:val="clear" w:pos="8306"/>
              </w:tabs>
              <w:spacing w:line="22" w:lineRule="atLeast"/>
              <w:rPr>
                <w:b/>
                <w:sz w:val="20"/>
                <w:szCs w:val="20"/>
              </w:rPr>
            </w:pPr>
            <w:r w:rsidRPr="0077609A">
              <w:rPr>
                <w:b/>
                <w:sz w:val="20"/>
                <w:szCs w:val="20"/>
              </w:rPr>
              <w:t>SECTION A</w:t>
            </w:r>
          </w:p>
          <w:p w14:paraId="20649A5C" w14:textId="4EEF2C80" w:rsidR="00185DE0" w:rsidRPr="0077609A" w:rsidRDefault="00073EC0" w:rsidP="00D53CC1">
            <w:pPr>
              <w:pStyle w:val="Header"/>
              <w:tabs>
                <w:tab w:val="clear" w:pos="4153"/>
                <w:tab w:val="clear" w:pos="8306"/>
              </w:tabs>
              <w:spacing w:line="22" w:lineRule="atLeast"/>
              <w:rPr>
                <w:b/>
                <w:sz w:val="20"/>
                <w:szCs w:val="20"/>
              </w:rPr>
            </w:pPr>
            <w:r w:rsidRPr="0077609A">
              <w:rPr>
                <w:b/>
                <w:sz w:val="20"/>
                <w:szCs w:val="20"/>
              </w:rPr>
              <w:t xml:space="preserve">To be completed </w:t>
            </w:r>
            <w:r w:rsidR="009643D9" w:rsidRPr="0077609A">
              <w:rPr>
                <w:b/>
                <w:sz w:val="20"/>
                <w:szCs w:val="20"/>
              </w:rPr>
              <w:t>by</w:t>
            </w:r>
            <w:r w:rsidRPr="0077609A">
              <w:rPr>
                <w:b/>
                <w:sz w:val="20"/>
                <w:szCs w:val="20"/>
              </w:rPr>
              <w:t xml:space="preserve"> all </w:t>
            </w:r>
            <w:r w:rsidR="009643D9" w:rsidRPr="0077609A">
              <w:rPr>
                <w:b/>
                <w:sz w:val="20"/>
                <w:szCs w:val="20"/>
              </w:rPr>
              <w:t>providers</w:t>
            </w:r>
          </w:p>
        </w:tc>
      </w:tr>
      <w:tr w:rsidR="006312D4" w:rsidRPr="007F1231" w14:paraId="20649A66" w14:textId="77777777" w:rsidTr="00F40449">
        <w:trPr>
          <w:trHeight w:hRule="exact" w:val="283"/>
        </w:trPr>
        <w:tc>
          <w:tcPr>
            <w:tcW w:w="9855" w:type="dxa"/>
            <w:gridSpan w:val="4"/>
            <w:shd w:val="clear" w:color="auto" w:fill="F2F2F2" w:themeFill="background1" w:themeFillShade="F2"/>
          </w:tcPr>
          <w:p w14:paraId="20649A65" w14:textId="77777777" w:rsidR="006312D4" w:rsidRPr="0077609A" w:rsidRDefault="006312D4" w:rsidP="00920999">
            <w:pPr>
              <w:pStyle w:val="Header"/>
              <w:numPr>
                <w:ilvl w:val="0"/>
                <w:numId w:val="20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 w:rsidRPr="0077609A">
              <w:rPr>
                <w:rFonts w:cs="Times New Roman"/>
                <w:b/>
                <w:sz w:val="20"/>
                <w:szCs w:val="20"/>
              </w:rPr>
              <w:t>Data Protection</w:t>
            </w:r>
          </w:p>
        </w:tc>
      </w:tr>
      <w:tr w:rsidR="00D2564B" w:rsidRPr="007F1231" w14:paraId="20649A6B" w14:textId="77777777" w:rsidTr="00F40449">
        <w:trPr>
          <w:trHeight w:hRule="exact" w:val="283"/>
        </w:trPr>
        <w:tc>
          <w:tcPr>
            <w:tcW w:w="534" w:type="dxa"/>
            <w:shd w:val="clear" w:color="auto" w:fill="auto"/>
          </w:tcPr>
          <w:p w14:paraId="20649A67" w14:textId="77777777" w:rsidR="00D2564B" w:rsidRPr="0077609A" w:rsidRDefault="00D2564B" w:rsidP="00920999">
            <w:pPr>
              <w:pStyle w:val="Header"/>
              <w:numPr>
                <w:ilvl w:val="1"/>
                <w:numId w:val="20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379" w:type="dxa"/>
            <w:gridSpan w:val="2"/>
            <w:shd w:val="clear" w:color="auto" w:fill="auto"/>
          </w:tcPr>
          <w:p w14:paraId="20649A68" w14:textId="77777777" w:rsidR="00D2564B" w:rsidRPr="0077609A" w:rsidRDefault="00D2564B" w:rsidP="00920999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  <w:r w:rsidRPr="0077609A">
              <w:rPr>
                <w:rFonts w:cs="Times New Roman"/>
                <w:sz w:val="20"/>
                <w:szCs w:val="20"/>
              </w:rPr>
              <w:t xml:space="preserve">Do you comply with the </w:t>
            </w:r>
            <w:r w:rsidR="001361C1" w:rsidRPr="0077609A">
              <w:rPr>
                <w:rFonts w:cs="Times New Roman"/>
                <w:sz w:val="20"/>
                <w:szCs w:val="20"/>
              </w:rPr>
              <w:t xml:space="preserve">Data Protection Act 2018 and </w:t>
            </w:r>
            <w:r w:rsidRPr="0077609A">
              <w:rPr>
                <w:rFonts w:cs="Times New Roman"/>
                <w:sz w:val="20"/>
                <w:szCs w:val="20"/>
              </w:rPr>
              <w:t>GDPR?</w:t>
            </w:r>
          </w:p>
        </w:tc>
        <w:tc>
          <w:tcPr>
            <w:tcW w:w="942" w:type="dxa"/>
          </w:tcPr>
          <w:p w14:paraId="20649A69" w14:textId="77777777" w:rsidR="00D2564B" w:rsidRPr="007F1231" w:rsidRDefault="00BB2BCF" w:rsidP="00920999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 w:rsidRPr="007F1231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="00D2564B" w:rsidRPr="007F1231">
              <w:rPr>
                <w:sz w:val="20"/>
                <w:szCs w:val="20"/>
              </w:rPr>
              <w:instrText xml:space="preserve"> FORMTEXT </w:instrText>
            </w:r>
            <w:r w:rsidRPr="007F1231">
              <w:rPr>
                <w:sz w:val="20"/>
                <w:szCs w:val="20"/>
              </w:rPr>
            </w:r>
            <w:r w:rsidRPr="007F1231">
              <w:rPr>
                <w:sz w:val="20"/>
                <w:szCs w:val="20"/>
              </w:rPr>
              <w:fldChar w:fldCharType="separate"/>
            </w:r>
            <w:r w:rsidR="00D2564B" w:rsidRPr="007F1231">
              <w:rPr>
                <w:noProof/>
                <w:sz w:val="20"/>
                <w:szCs w:val="20"/>
              </w:rPr>
              <w:t> </w:t>
            </w:r>
            <w:r w:rsidR="00D2564B" w:rsidRPr="007F1231">
              <w:rPr>
                <w:noProof/>
                <w:sz w:val="20"/>
                <w:szCs w:val="20"/>
              </w:rPr>
              <w:t> </w:t>
            </w:r>
            <w:r w:rsidR="00D2564B" w:rsidRPr="007F1231">
              <w:rPr>
                <w:noProof/>
                <w:sz w:val="20"/>
                <w:szCs w:val="20"/>
              </w:rPr>
              <w:t> </w:t>
            </w:r>
            <w:r w:rsidR="00D2564B" w:rsidRPr="007F1231">
              <w:rPr>
                <w:noProof/>
                <w:sz w:val="20"/>
                <w:szCs w:val="20"/>
              </w:rPr>
              <w:t> </w:t>
            </w:r>
            <w:r w:rsidR="00D2564B"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sz w:val="20"/>
                <w:szCs w:val="20"/>
              </w:rPr>
              <w:fldChar w:fldCharType="end"/>
            </w:r>
          </w:p>
          <w:p w14:paraId="20649A6A" w14:textId="77777777" w:rsidR="00D2564B" w:rsidRPr="007F1231" w:rsidRDefault="00D2564B" w:rsidP="00920999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</w:p>
        </w:tc>
      </w:tr>
      <w:tr w:rsidR="00D2564B" w:rsidRPr="007F1231" w14:paraId="20649A70" w14:textId="77777777" w:rsidTr="00F40449">
        <w:trPr>
          <w:trHeight w:hRule="exact" w:val="510"/>
        </w:trPr>
        <w:tc>
          <w:tcPr>
            <w:tcW w:w="534" w:type="dxa"/>
            <w:shd w:val="clear" w:color="auto" w:fill="auto"/>
          </w:tcPr>
          <w:p w14:paraId="20649A6C" w14:textId="77777777" w:rsidR="00D2564B" w:rsidRPr="0077609A" w:rsidRDefault="00D2564B" w:rsidP="00920999">
            <w:pPr>
              <w:pStyle w:val="Header"/>
              <w:numPr>
                <w:ilvl w:val="1"/>
                <w:numId w:val="20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379" w:type="dxa"/>
            <w:gridSpan w:val="2"/>
            <w:shd w:val="clear" w:color="auto" w:fill="auto"/>
          </w:tcPr>
          <w:p w14:paraId="20649A6D" w14:textId="77777777" w:rsidR="00D2564B" w:rsidRPr="0077609A" w:rsidRDefault="00147A12" w:rsidP="00920999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  <w:r w:rsidRPr="0077609A">
              <w:rPr>
                <w:rFonts w:cs="Times New Roman"/>
                <w:sz w:val="20"/>
                <w:szCs w:val="20"/>
              </w:rPr>
              <w:t xml:space="preserve">Do you have a privacy </w:t>
            </w:r>
            <w:r w:rsidR="002E3D3C" w:rsidRPr="0077609A">
              <w:rPr>
                <w:rFonts w:cs="Times New Roman"/>
                <w:sz w:val="20"/>
                <w:szCs w:val="20"/>
              </w:rPr>
              <w:t>policy that</w:t>
            </w:r>
            <w:r w:rsidRPr="0077609A">
              <w:rPr>
                <w:rFonts w:cs="Times New Roman"/>
                <w:sz w:val="20"/>
                <w:szCs w:val="20"/>
              </w:rPr>
              <w:t xml:space="preserve"> explains</w:t>
            </w:r>
            <w:r w:rsidR="00D2564B" w:rsidRPr="0077609A">
              <w:rPr>
                <w:rFonts w:cs="Times New Roman"/>
                <w:sz w:val="20"/>
                <w:szCs w:val="20"/>
              </w:rPr>
              <w:t xml:space="preserve"> how any personal data the establishment shares with you </w:t>
            </w:r>
            <w:r w:rsidR="00ED4458" w:rsidRPr="0077609A">
              <w:rPr>
                <w:rFonts w:cs="Times New Roman"/>
                <w:sz w:val="20"/>
                <w:szCs w:val="20"/>
              </w:rPr>
              <w:t xml:space="preserve">will </w:t>
            </w:r>
            <w:r w:rsidR="00D2564B" w:rsidRPr="0077609A">
              <w:rPr>
                <w:rFonts w:cs="Times New Roman"/>
                <w:sz w:val="20"/>
                <w:szCs w:val="20"/>
              </w:rPr>
              <w:t xml:space="preserve">be shared, used, stored, </w:t>
            </w:r>
            <w:proofErr w:type="gramStart"/>
            <w:r w:rsidR="00D2564B" w:rsidRPr="0077609A">
              <w:rPr>
                <w:rFonts w:cs="Times New Roman"/>
                <w:sz w:val="20"/>
                <w:szCs w:val="20"/>
              </w:rPr>
              <w:t>secured</w:t>
            </w:r>
            <w:proofErr w:type="gramEnd"/>
            <w:r w:rsidR="00D2564B" w:rsidRPr="0077609A">
              <w:rPr>
                <w:rFonts w:cs="Times New Roman"/>
                <w:sz w:val="20"/>
                <w:szCs w:val="20"/>
              </w:rPr>
              <w:t xml:space="preserve"> and eventually deleted or returned?</w:t>
            </w:r>
          </w:p>
        </w:tc>
        <w:tc>
          <w:tcPr>
            <w:tcW w:w="942" w:type="dxa"/>
          </w:tcPr>
          <w:p w14:paraId="20649A6E" w14:textId="77777777" w:rsidR="00D2564B" w:rsidRPr="007F1231" w:rsidRDefault="00BB2BCF" w:rsidP="00920999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 w:rsidRPr="007F1231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="00D2564B" w:rsidRPr="007F1231">
              <w:rPr>
                <w:sz w:val="20"/>
                <w:szCs w:val="20"/>
              </w:rPr>
              <w:instrText xml:space="preserve"> FORMTEXT </w:instrText>
            </w:r>
            <w:r w:rsidRPr="007F1231">
              <w:rPr>
                <w:sz w:val="20"/>
                <w:szCs w:val="20"/>
              </w:rPr>
            </w:r>
            <w:r w:rsidRPr="007F1231">
              <w:rPr>
                <w:sz w:val="20"/>
                <w:szCs w:val="20"/>
              </w:rPr>
              <w:fldChar w:fldCharType="separate"/>
            </w:r>
            <w:r w:rsidR="00D2564B" w:rsidRPr="007F1231">
              <w:rPr>
                <w:noProof/>
                <w:sz w:val="20"/>
                <w:szCs w:val="20"/>
              </w:rPr>
              <w:t> </w:t>
            </w:r>
            <w:r w:rsidR="00D2564B" w:rsidRPr="007F1231">
              <w:rPr>
                <w:noProof/>
                <w:sz w:val="20"/>
                <w:szCs w:val="20"/>
              </w:rPr>
              <w:t> </w:t>
            </w:r>
            <w:r w:rsidR="00D2564B" w:rsidRPr="007F1231">
              <w:rPr>
                <w:noProof/>
                <w:sz w:val="20"/>
                <w:szCs w:val="20"/>
              </w:rPr>
              <w:t> </w:t>
            </w:r>
            <w:r w:rsidR="00D2564B" w:rsidRPr="007F1231">
              <w:rPr>
                <w:noProof/>
                <w:sz w:val="20"/>
                <w:szCs w:val="20"/>
              </w:rPr>
              <w:t> </w:t>
            </w:r>
            <w:r w:rsidR="00D2564B"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sz w:val="20"/>
                <w:szCs w:val="20"/>
              </w:rPr>
              <w:fldChar w:fldCharType="end"/>
            </w:r>
          </w:p>
          <w:p w14:paraId="20649A6F" w14:textId="77777777" w:rsidR="00D2564B" w:rsidRPr="007F1231" w:rsidRDefault="00D2564B" w:rsidP="00920999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</w:p>
        </w:tc>
      </w:tr>
      <w:tr w:rsidR="00D95501" w:rsidRPr="007F1231" w14:paraId="20649A75" w14:textId="77777777" w:rsidTr="00F40449">
        <w:trPr>
          <w:trHeight w:hRule="exact" w:val="737"/>
        </w:trPr>
        <w:tc>
          <w:tcPr>
            <w:tcW w:w="534" w:type="dxa"/>
            <w:shd w:val="clear" w:color="auto" w:fill="auto"/>
          </w:tcPr>
          <w:p w14:paraId="20649A71" w14:textId="77777777" w:rsidR="00D95501" w:rsidRPr="0077609A" w:rsidRDefault="00D95501" w:rsidP="00920999">
            <w:pPr>
              <w:pStyle w:val="Header"/>
              <w:numPr>
                <w:ilvl w:val="1"/>
                <w:numId w:val="20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379" w:type="dxa"/>
            <w:gridSpan w:val="2"/>
            <w:shd w:val="clear" w:color="auto" w:fill="auto"/>
          </w:tcPr>
          <w:p w14:paraId="20649A72" w14:textId="4A7CAA8F" w:rsidR="00D95501" w:rsidRPr="0077609A" w:rsidRDefault="00D95501" w:rsidP="00920999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  <w:r w:rsidRPr="0077609A">
              <w:rPr>
                <w:rFonts w:cs="Times New Roman"/>
                <w:sz w:val="20"/>
                <w:szCs w:val="20"/>
              </w:rPr>
              <w:t xml:space="preserve">Do you </w:t>
            </w:r>
            <w:r w:rsidR="00F75D01" w:rsidRPr="0077609A">
              <w:rPr>
                <w:rFonts w:cs="Times New Roman"/>
                <w:sz w:val="20"/>
                <w:szCs w:val="20"/>
              </w:rPr>
              <w:t xml:space="preserve">undertake </w:t>
            </w:r>
            <w:r w:rsidRPr="0077609A">
              <w:rPr>
                <w:rFonts w:cs="Times New Roman"/>
                <w:sz w:val="20"/>
                <w:szCs w:val="20"/>
              </w:rPr>
              <w:t xml:space="preserve">that </w:t>
            </w:r>
            <w:r w:rsidR="00245DFE" w:rsidRPr="0077609A">
              <w:rPr>
                <w:rFonts w:cs="Times New Roman"/>
                <w:sz w:val="20"/>
                <w:szCs w:val="20"/>
              </w:rPr>
              <w:t>no images</w:t>
            </w:r>
            <w:r w:rsidRPr="0077609A">
              <w:rPr>
                <w:rFonts w:cs="Times New Roman"/>
                <w:sz w:val="20"/>
                <w:szCs w:val="20"/>
              </w:rPr>
              <w:t xml:space="preserve"> of participants </w:t>
            </w:r>
            <w:r w:rsidR="00EA0A52">
              <w:rPr>
                <w:rFonts w:cs="Times New Roman"/>
                <w:sz w:val="20"/>
                <w:szCs w:val="20"/>
              </w:rPr>
              <w:t>will be</w:t>
            </w:r>
            <w:r w:rsidR="00E72E69" w:rsidRPr="0077609A">
              <w:rPr>
                <w:rFonts w:cs="Times New Roman"/>
                <w:sz w:val="20"/>
                <w:szCs w:val="20"/>
              </w:rPr>
              <w:t xml:space="preserve"> taken or used for marketing purposes</w:t>
            </w:r>
            <w:r w:rsidR="00142061" w:rsidRPr="0077609A">
              <w:rPr>
                <w:rFonts w:cs="Times New Roman"/>
                <w:sz w:val="20"/>
                <w:szCs w:val="20"/>
              </w:rPr>
              <w:t xml:space="preserve">, or published in any way, </w:t>
            </w:r>
            <w:r w:rsidRPr="0077609A">
              <w:rPr>
                <w:rFonts w:cs="Times New Roman"/>
                <w:sz w:val="20"/>
                <w:szCs w:val="20"/>
              </w:rPr>
              <w:t>with</w:t>
            </w:r>
            <w:r w:rsidR="00E72E69" w:rsidRPr="0077609A">
              <w:rPr>
                <w:rFonts w:cs="Times New Roman"/>
                <w:sz w:val="20"/>
                <w:szCs w:val="20"/>
              </w:rPr>
              <w:t>out</w:t>
            </w:r>
            <w:r w:rsidRPr="0077609A">
              <w:rPr>
                <w:rFonts w:cs="Times New Roman"/>
                <w:sz w:val="20"/>
                <w:szCs w:val="20"/>
              </w:rPr>
              <w:t xml:space="preserve"> </w:t>
            </w:r>
            <w:r w:rsidR="00027743" w:rsidRPr="0077609A">
              <w:rPr>
                <w:rFonts w:cs="Times New Roman"/>
                <w:sz w:val="20"/>
                <w:szCs w:val="20"/>
              </w:rPr>
              <w:t xml:space="preserve">the </w:t>
            </w:r>
            <w:r w:rsidRPr="0077609A">
              <w:rPr>
                <w:rFonts w:cs="Times New Roman"/>
                <w:sz w:val="20"/>
                <w:szCs w:val="20"/>
              </w:rPr>
              <w:t xml:space="preserve">specific </w:t>
            </w:r>
            <w:r w:rsidR="00E72E69" w:rsidRPr="0077609A">
              <w:rPr>
                <w:rFonts w:cs="Times New Roman"/>
                <w:sz w:val="20"/>
                <w:szCs w:val="20"/>
              </w:rPr>
              <w:t>written consent</w:t>
            </w:r>
            <w:r w:rsidR="003F6D5D" w:rsidRPr="0077609A">
              <w:rPr>
                <w:rFonts w:cs="Times New Roman"/>
                <w:sz w:val="20"/>
                <w:szCs w:val="20"/>
              </w:rPr>
              <w:t xml:space="preserve"> of the establishment and </w:t>
            </w:r>
            <w:r w:rsidR="001C0D3B" w:rsidRPr="0077609A">
              <w:rPr>
                <w:rFonts w:cs="Times New Roman"/>
                <w:sz w:val="20"/>
                <w:szCs w:val="20"/>
              </w:rPr>
              <w:t xml:space="preserve">of </w:t>
            </w:r>
            <w:r w:rsidR="003F6D5D" w:rsidRPr="0077609A">
              <w:rPr>
                <w:rFonts w:cs="Times New Roman"/>
                <w:sz w:val="20"/>
                <w:szCs w:val="20"/>
              </w:rPr>
              <w:t xml:space="preserve">the participants </w:t>
            </w:r>
            <w:r w:rsidR="001C0D3B" w:rsidRPr="0077609A">
              <w:rPr>
                <w:rFonts w:cs="Times New Roman"/>
                <w:sz w:val="20"/>
                <w:szCs w:val="20"/>
              </w:rPr>
              <w:t>(</w:t>
            </w:r>
            <w:r w:rsidR="003F6D5D" w:rsidRPr="0077609A">
              <w:rPr>
                <w:rFonts w:cs="Times New Roman"/>
                <w:sz w:val="20"/>
                <w:szCs w:val="20"/>
              </w:rPr>
              <w:t>or their parents</w:t>
            </w:r>
            <w:r w:rsidR="00FA5795" w:rsidRPr="0077609A">
              <w:rPr>
                <w:rFonts w:cs="Times New Roman"/>
                <w:sz w:val="20"/>
                <w:szCs w:val="20"/>
              </w:rPr>
              <w:t xml:space="preserve"> if </w:t>
            </w:r>
            <w:r w:rsidR="001C0D3B" w:rsidRPr="0077609A">
              <w:rPr>
                <w:rFonts w:cs="Times New Roman"/>
                <w:sz w:val="20"/>
                <w:szCs w:val="20"/>
              </w:rPr>
              <w:t>the participants are</w:t>
            </w:r>
            <w:r w:rsidR="00FA5795" w:rsidRPr="0077609A">
              <w:rPr>
                <w:rFonts w:cs="Times New Roman"/>
                <w:sz w:val="20"/>
                <w:szCs w:val="20"/>
              </w:rPr>
              <w:t xml:space="preserve"> under 18</w:t>
            </w:r>
            <w:r w:rsidR="001C0D3B" w:rsidRPr="0077609A">
              <w:rPr>
                <w:rFonts w:cs="Times New Roman"/>
                <w:sz w:val="20"/>
                <w:szCs w:val="20"/>
              </w:rPr>
              <w:t>)</w:t>
            </w:r>
            <w:r w:rsidRPr="0077609A">
              <w:rPr>
                <w:rFonts w:cs="Times New Roman"/>
                <w:sz w:val="20"/>
                <w:szCs w:val="20"/>
              </w:rPr>
              <w:t>?</w:t>
            </w:r>
          </w:p>
        </w:tc>
        <w:tc>
          <w:tcPr>
            <w:tcW w:w="942" w:type="dxa"/>
          </w:tcPr>
          <w:p w14:paraId="20649A73" w14:textId="77777777" w:rsidR="003B2550" w:rsidRPr="007F1231" w:rsidRDefault="00BB2BCF" w:rsidP="00920999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 w:rsidRPr="007F1231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="003B2550" w:rsidRPr="007F1231">
              <w:rPr>
                <w:sz w:val="20"/>
                <w:szCs w:val="20"/>
              </w:rPr>
              <w:instrText xml:space="preserve"> FORMTEXT </w:instrText>
            </w:r>
            <w:r w:rsidRPr="007F1231">
              <w:rPr>
                <w:sz w:val="20"/>
                <w:szCs w:val="20"/>
              </w:rPr>
            </w:r>
            <w:r w:rsidRPr="007F1231">
              <w:rPr>
                <w:sz w:val="20"/>
                <w:szCs w:val="20"/>
              </w:rPr>
              <w:fldChar w:fldCharType="separate"/>
            </w:r>
            <w:r w:rsidR="003B2550" w:rsidRPr="007F1231">
              <w:rPr>
                <w:noProof/>
                <w:sz w:val="20"/>
                <w:szCs w:val="20"/>
              </w:rPr>
              <w:t> </w:t>
            </w:r>
            <w:r w:rsidR="003B2550" w:rsidRPr="007F1231">
              <w:rPr>
                <w:noProof/>
                <w:sz w:val="20"/>
                <w:szCs w:val="20"/>
              </w:rPr>
              <w:t> </w:t>
            </w:r>
            <w:r w:rsidR="003B2550" w:rsidRPr="007F1231">
              <w:rPr>
                <w:noProof/>
                <w:sz w:val="20"/>
                <w:szCs w:val="20"/>
              </w:rPr>
              <w:t> </w:t>
            </w:r>
            <w:r w:rsidR="003B2550" w:rsidRPr="007F1231">
              <w:rPr>
                <w:noProof/>
                <w:sz w:val="20"/>
                <w:szCs w:val="20"/>
              </w:rPr>
              <w:t> </w:t>
            </w:r>
            <w:r w:rsidR="003B2550"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sz w:val="20"/>
                <w:szCs w:val="20"/>
              </w:rPr>
              <w:fldChar w:fldCharType="end"/>
            </w:r>
          </w:p>
          <w:p w14:paraId="20649A74" w14:textId="77777777" w:rsidR="00D95501" w:rsidRPr="007F1231" w:rsidRDefault="00D95501" w:rsidP="00920999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</w:p>
        </w:tc>
      </w:tr>
      <w:tr w:rsidR="00A44737" w:rsidRPr="007F1231" w14:paraId="20649A77" w14:textId="77777777" w:rsidTr="00F40449">
        <w:trPr>
          <w:trHeight w:hRule="exact" w:val="283"/>
        </w:trPr>
        <w:tc>
          <w:tcPr>
            <w:tcW w:w="9855" w:type="dxa"/>
            <w:gridSpan w:val="4"/>
            <w:shd w:val="clear" w:color="auto" w:fill="F2F2F2" w:themeFill="background1" w:themeFillShade="F2"/>
          </w:tcPr>
          <w:p w14:paraId="20649A76" w14:textId="77777777" w:rsidR="00A44737" w:rsidRPr="0077609A" w:rsidRDefault="00A44737" w:rsidP="00920999">
            <w:pPr>
              <w:pStyle w:val="Header"/>
              <w:numPr>
                <w:ilvl w:val="0"/>
                <w:numId w:val="20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 w:rsidRPr="0077609A">
              <w:rPr>
                <w:rFonts w:cs="Times New Roman"/>
                <w:b/>
                <w:sz w:val="20"/>
                <w:szCs w:val="20"/>
              </w:rPr>
              <w:t>Waivers</w:t>
            </w:r>
            <w:r w:rsidR="00BC1A28" w:rsidRPr="0077609A">
              <w:rPr>
                <w:rFonts w:cs="Times New Roman"/>
                <w:b/>
                <w:sz w:val="20"/>
                <w:szCs w:val="20"/>
              </w:rPr>
              <w:t xml:space="preserve"> / Disc</w:t>
            </w:r>
            <w:r w:rsidR="00DE1AFD" w:rsidRPr="0077609A">
              <w:rPr>
                <w:rFonts w:cs="Times New Roman"/>
                <w:b/>
                <w:sz w:val="20"/>
                <w:szCs w:val="20"/>
              </w:rPr>
              <w:t>laimers</w:t>
            </w:r>
          </w:p>
        </w:tc>
      </w:tr>
      <w:tr w:rsidR="00A44737" w:rsidRPr="007F1231" w14:paraId="20649A7C" w14:textId="77777777" w:rsidTr="00F40449">
        <w:trPr>
          <w:trHeight w:hRule="exact" w:val="737"/>
        </w:trPr>
        <w:tc>
          <w:tcPr>
            <w:tcW w:w="534" w:type="dxa"/>
            <w:shd w:val="clear" w:color="auto" w:fill="auto"/>
          </w:tcPr>
          <w:p w14:paraId="20649A78" w14:textId="77777777" w:rsidR="00A44737" w:rsidRPr="0077609A" w:rsidRDefault="00A44737" w:rsidP="00920999">
            <w:pPr>
              <w:pStyle w:val="Header"/>
              <w:numPr>
                <w:ilvl w:val="1"/>
                <w:numId w:val="20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379" w:type="dxa"/>
            <w:gridSpan w:val="2"/>
            <w:shd w:val="clear" w:color="auto" w:fill="auto"/>
          </w:tcPr>
          <w:p w14:paraId="20649A79" w14:textId="77777777" w:rsidR="00A44737" w:rsidRPr="0077609A" w:rsidRDefault="00A44737" w:rsidP="00920999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  <w:r w:rsidRPr="0077609A">
              <w:rPr>
                <w:rFonts w:cs="Times New Roman"/>
                <w:sz w:val="20"/>
                <w:szCs w:val="20"/>
              </w:rPr>
              <w:t xml:space="preserve">Do you guarantee that the establishment, the </w:t>
            </w:r>
            <w:proofErr w:type="gramStart"/>
            <w:r w:rsidRPr="0077609A">
              <w:rPr>
                <w:rFonts w:cs="Times New Roman"/>
                <w:sz w:val="20"/>
                <w:szCs w:val="20"/>
              </w:rPr>
              <w:t>participants</w:t>
            </w:r>
            <w:proofErr w:type="gramEnd"/>
            <w:r w:rsidRPr="0077609A">
              <w:rPr>
                <w:rFonts w:cs="Times New Roman"/>
                <w:sz w:val="20"/>
                <w:szCs w:val="20"/>
              </w:rPr>
              <w:t xml:space="preserve"> or their parents will not be required to agree any waiver</w:t>
            </w:r>
            <w:r w:rsidR="00DE1AFD" w:rsidRPr="0077609A">
              <w:rPr>
                <w:rFonts w:cs="Times New Roman"/>
                <w:sz w:val="20"/>
                <w:szCs w:val="20"/>
              </w:rPr>
              <w:t xml:space="preserve"> or disclaimer</w:t>
            </w:r>
            <w:r w:rsidRPr="0077609A">
              <w:rPr>
                <w:rFonts w:cs="Times New Roman"/>
                <w:sz w:val="20"/>
                <w:szCs w:val="20"/>
              </w:rPr>
              <w:t xml:space="preserve"> which seeks to limit your liability for death or personal injury resulting from your negligence?</w:t>
            </w:r>
          </w:p>
        </w:tc>
        <w:tc>
          <w:tcPr>
            <w:tcW w:w="942" w:type="dxa"/>
          </w:tcPr>
          <w:p w14:paraId="20649A7A" w14:textId="77777777" w:rsidR="007F39D2" w:rsidRPr="007F1231" w:rsidRDefault="00BB2BCF" w:rsidP="00920999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 w:rsidRPr="007F1231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="007F39D2" w:rsidRPr="007F1231">
              <w:rPr>
                <w:sz w:val="20"/>
                <w:szCs w:val="20"/>
              </w:rPr>
              <w:instrText xml:space="preserve"> FORMTEXT </w:instrText>
            </w:r>
            <w:r w:rsidRPr="007F1231">
              <w:rPr>
                <w:sz w:val="20"/>
                <w:szCs w:val="20"/>
              </w:rPr>
            </w:r>
            <w:r w:rsidRPr="007F1231">
              <w:rPr>
                <w:sz w:val="20"/>
                <w:szCs w:val="20"/>
              </w:rPr>
              <w:fldChar w:fldCharType="separate"/>
            </w:r>
            <w:r w:rsidR="007F39D2" w:rsidRPr="007F1231">
              <w:rPr>
                <w:noProof/>
                <w:sz w:val="20"/>
                <w:szCs w:val="20"/>
              </w:rPr>
              <w:t> </w:t>
            </w:r>
            <w:r w:rsidR="007F39D2" w:rsidRPr="007F1231">
              <w:rPr>
                <w:noProof/>
                <w:sz w:val="20"/>
                <w:szCs w:val="20"/>
              </w:rPr>
              <w:t> </w:t>
            </w:r>
            <w:r w:rsidR="007F39D2" w:rsidRPr="007F1231">
              <w:rPr>
                <w:noProof/>
                <w:sz w:val="20"/>
                <w:szCs w:val="20"/>
              </w:rPr>
              <w:t> </w:t>
            </w:r>
            <w:r w:rsidR="007F39D2" w:rsidRPr="007F1231">
              <w:rPr>
                <w:noProof/>
                <w:sz w:val="20"/>
                <w:szCs w:val="20"/>
              </w:rPr>
              <w:t> </w:t>
            </w:r>
            <w:r w:rsidR="007F39D2"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sz w:val="20"/>
                <w:szCs w:val="20"/>
              </w:rPr>
              <w:fldChar w:fldCharType="end"/>
            </w:r>
          </w:p>
          <w:p w14:paraId="20649A7B" w14:textId="77777777" w:rsidR="00A44737" w:rsidRPr="007F1231" w:rsidRDefault="00A44737" w:rsidP="00920999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</w:p>
        </w:tc>
      </w:tr>
      <w:tr w:rsidR="00C8609B" w:rsidRPr="007F1231" w14:paraId="20649A85" w14:textId="77777777" w:rsidTr="00F40449">
        <w:trPr>
          <w:trHeight w:val="283"/>
        </w:trPr>
        <w:tc>
          <w:tcPr>
            <w:tcW w:w="9855" w:type="dxa"/>
            <w:gridSpan w:val="4"/>
            <w:shd w:val="clear" w:color="auto" w:fill="F2F2F2" w:themeFill="background1" w:themeFillShade="F2"/>
          </w:tcPr>
          <w:p w14:paraId="20649A84" w14:textId="77777777" w:rsidR="00C8609B" w:rsidRPr="0077609A" w:rsidRDefault="006F31C0" w:rsidP="00920999">
            <w:pPr>
              <w:pStyle w:val="Header"/>
              <w:numPr>
                <w:ilvl w:val="0"/>
                <w:numId w:val="20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b/>
                <w:sz w:val="20"/>
                <w:szCs w:val="20"/>
              </w:rPr>
            </w:pPr>
            <w:r w:rsidRPr="0077609A">
              <w:rPr>
                <w:rFonts w:cs="Times New Roman"/>
                <w:b/>
                <w:sz w:val="20"/>
                <w:szCs w:val="20"/>
              </w:rPr>
              <w:t>Insurance</w:t>
            </w:r>
          </w:p>
        </w:tc>
      </w:tr>
      <w:tr w:rsidR="006F31C0" w:rsidRPr="007F1231" w14:paraId="20649A89" w14:textId="77777777" w:rsidTr="00F40449">
        <w:trPr>
          <w:trHeight w:val="510"/>
        </w:trPr>
        <w:tc>
          <w:tcPr>
            <w:tcW w:w="534" w:type="dxa"/>
          </w:tcPr>
          <w:p w14:paraId="20649A86" w14:textId="77777777" w:rsidR="006F31C0" w:rsidRPr="0077609A" w:rsidRDefault="006F31C0" w:rsidP="00920999">
            <w:pPr>
              <w:pStyle w:val="Header"/>
              <w:numPr>
                <w:ilvl w:val="1"/>
                <w:numId w:val="20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363" w:type="dxa"/>
          </w:tcPr>
          <w:p w14:paraId="20649A87" w14:textId="29F8DD0F" w:rsidR="006F31C0" w:rsidRPr="0077609A" w:rsidRDefault="006F31C0" w:rsidP="00920999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  <w:r w:rsidRPr="0077609A">
              <w:rPr>
                <w:rFonts w:cs="Times New Roman"/>
                <w:sz w:val="20"/>
                <w:szCs w:val="20"/>
              </w:rPr>
              <w:t xml:space="preserve">Do you hold public liability insurance which will be current during </w:t>
            </w:r>
            <w:r w:rsidR="00F40449" w:rsidRPr="0077609A">
              <w:rPr>
                <w:rFonts w:cs="Times New Roman"/>
                <w:sz w:val="20"/>
                <w:szCs w:val="20"/>
              </w:rPr>
              <w:t xml:space="preserve">any </w:t>
            </w:r>
            <w:r w:rsidRPr="0077609A">
              <w:rPr>
                <w:rFonts w:cs="Times New Roman"/>
                <w:sz w:val="20"/>
                <w:szCs w:val="20"/>
              </w:rPr>
              <w:t>visit</w:t>
            </w:r>
            <w:r w:rsidR="00F40449" w:rsidRPr="0077609A">
              <w:rPr>
                <w:rFonts w:cs="Times New Roman"/>
                <w:sz w:val="20"/>
                <w:szCs w:val="20"/>
              </w:rPr>
              <w:t xml:space="preserve"> by the named establishment,</w:t>
            </w:r>
            <w:r w:rsidRPr="0077609A">
              <w:rPr>
                <w:rFonts w:cs="Times New Roman"/>
                <w:sz w:val="20"/>
                <w:szCs w:val="20"/>
              </w:rPr>
              <w:t xml:space="preserve"> and which covers all directly provided and sub-contracted activity</w:t>
            </w:r>
            <w:r w:rsidR="00F40449" w:rsidRPr="0077609A">
              <w:rPr>
                <w:rFonts w:cs="Times New Roman"/>
                <w:sz w:val="20"/>
                <w:szCs w:val="20"/>
              </w:rPr>
              <w:t>, including any lifeguards or swimming instructors not directly employed by you</w:t>
            </w:r>
            <w:r w:rsidRPr="0077609A">
              <w:rPr>
                <w:rFonts w:cs="Times New Roman"/>
                <w:sz w:val="20"/>
                <w:szCs w:val="20"/>
              </w:rPr>
              <w:t>?</w:t>
            </w:r>
          </w:p>
        </w:tc>
        <w:tc>
          <w:tcPr>
            <w:tcW w:w="958" w:type="dxa"/>
            <w:gridSpan w:val="2"/>
          </w:tcPr>
          <w:p w14:paraId="4C048C8F" w14:textId="77777777" w:rsidR="00C540ED" w:rsidRPr="007F1231" w:rsidRDefault="00C540ED" w:rsidP="00C540ED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 w:rsidRPr="007F1231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7F1231">
              <w:rPr>
                <w:sz w:val="20"/>
                <w:szCs w:val="20"/>
              </w:rPr>
              <w:instrText xml:space="preserve"> FORMTEXT </w:instrText>
            </w:r>
            <w:r w:rsidRPr="007F1231">
              <w:rPr>
                <w:sz w:val="20"/>
                <w:szCs w:val="20"/>
              </w:rPr>
            </w:r>
            <w:r w:rsidRPr="007F1231">
              <w:rPr>
                <w:sz w:val="20"/>
                <w:szCs w:val="20"/>
              </w:rPr>
              <w:fldChar w:fldCharType="separate"/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sz w:val="20"/>
                <w:szCs w:val="20"/>
              </w:rPr>
              <w:fldChar w:fldCharType="end"/>
            </w:r>
          </w:p>
          <w:p w14:paraId="20649A88" w14:textId="1C630888" w:rsidR="006F31C0" w:rsidRPr="007F1231" w:rsidRDefault="006F31C0" w:rsidP="00920999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</w:p>
        </w:tc>
      </w:tr>
      <w:tr w:rsidR="006F31C0" w:rsidRPr="007F1231" w14:paraId="20649A8D" w14:textId="77777777" w:rsidTr="00F40449">
        <w:trPr>
          <w:trHeight w:val="283"/>
        </w:trPr>
        <w:tc>
          <w:tcPr>
            <w:tcW w:w="534" w:type="dxa"/>
          </w:tcPr>
          <w:p w14:paraId="20649A8A" w14:textId="77777777" w:rsidR="006F31C0" w:rsidRPr="0077609A" w:rsidRDefault="006F31C0" w:rsidP="00920999">
            <w:pPr>
              <w:pStyle w:val="Header"/>
              <w:numPr>
                <w:ilvl w:val="1"/>
                <w:numId w:val="20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363" w:type="dxa"/>
          </w:tcPr>
          <w:p w14:paraId="20649A8B" w14:textId="77777777" w:rsidR="006F31C0" w:rsidRPr="0077609A" w:rsidRDefault="006F31C0" w:rsidP="00920999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  <w:r w:rsidRPr="0077609A">
              <w:rPr>
                <w:rFonts w:cs="Times New Roman"/>
                <w:sz w:val="20"/>
                <w:szCs w:val="20"/>
              </w:rPr>
              <w:t xml:space="preserve">If </w:t>
            </w:r>
            <w:proofErr w:type="gramStart"/>
            <w:r w:rsidRPr="0077609A">
              <w:rPr>
                <w:rFonts w:cs="Times New Roman"/>
                <w:sz w:val="20"/>
                <w:szCs w:val="20"/>
              </w:rPr>
              <w:t>Yes</w:t>
            </w:r>
            <w:proofErr w:type="gramEnd"/>
            <w:r w:rsidRPr="0077609A">
              <w:rPr>
                <w:rFonts w:cs="Times New Roman"/>
                <w:sz w:val="20"/>
                <w:szCs w:val="20"/>
              </w:rPr>
              <w:t>, what is its indemnity limit?</w:t>
            </w:r>
          </w:p>
        </w:tc>
        <w:tc>
          <w:tcPr>
            <w:tcW w:w="958" w:type="dxa"/>
            <w:gridSpan w:val="2"/>
          </w:tcPr>
          <w:p w14:paraId="20649A8C" w14:textId="1E4B06B3" w:rsidR="006F31C0" w:rsidRPr="007F1231" w:rsidRDefault="006F31C0" w:rsidP="00920999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 w:rsidRPr="007F1231">
              <w:rPr>
                <w:sz w:val="20"/>
                <w:szCs w:val="20"/>
              </w:rPr>
              <w:t>£</w:t>
            </w:r>
            <w:r w:rsidR="00FF4F6B">
              <w:rPr>
                <w:sz w:val="20"/>
                <w:szCs w:val="20"/>
              </w:rPr>
              <w:fldChar w:fldCharType="begin">
                <w:ffData>
                  <w:name w:val="Text70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bookmarkStart w:id="5" w:name="Text70"/>
            <w:r w:rsidR="00FF4F6B">
              <w:rPr>
                <w:sz w:val="20"/>
                <w:szCs w:val="20"/>
              </w:rPr>
              <w:instrText xml:space="preserve"> FORMTEXT </w:instrText>
            </w:r>
            <w:r w:rsidR="00FF4F6B">
              <w:rPr>
                <w:sz w:val="20"/>
                <w:szCs w:val="20"/>
              </w:rPr>
            </w:r>
            <w:r w:rsidR="00FF4F6B">
              <w:rPr>
                <w:sz w:val="20"/>
                <w:szCs w:val="20"/>
              </w:rPr>
              <w:fldChar w:fldCharType="separate"/>
            </w:r>
            <w:r w:rsidR="00FF4F6B">
              <w:rPr>
                <w:noProof/>
                <w:sz w:val="20"/>
                <w:szCs w:val="20"/>
              </w:rPr>
              <w:t> </w:t>
            </w:r>
            <w:r w:rsidR="00FF4F6B">
              <w:rPr>
                <w:noProof/>
                <w:sz w:val="20"/>
                <w:szCs w:val="20"/>
              </w:rPr>
              <w:t> </w:t>
            </w:r>
            <w:r w:rsidR="00FF4F6B">
              <w:rPr>
                <w:noProof/>
                <w:sz w:val="20"/>
                <w:szCs w:val="20"/>
              </w:rPr>
              <w:t> </w:t>
            </w:r>
            <w:r w:rsidR="00FF4F6B">
              <w:rPr>
                <w:noProof/>
                <w:sz w:val="20"/>
                <w:szCs w:val="20"/>
              </w:rPr>
              <w:t> </w:t>
            </w:r>
            <w:r w:rsidR="00FF4F6B">
              <w:rPr>
                <w:sz w:val="20"/>
                <w:szCs w:val="20"/>
              </w:rPr>
              <w:fldChar w:fldCharType="end"/>
            </w:r>
            <w:bookmarkEnd w:id="5"/>
            <w:r w:rsidRPr="007F1231">
              <w:rPr>
                <w:sz w:val="20"/>
                <w:szCs w:val="20"/>
              </w:rPr>
              <w:t>M</w:t>
            </w:r>
          </w:p>
        </w:tc>
      </w:tr>
      <w:tr w:rsidR="006F31C0" w:rsidRPr="007F1231" w14:paraId="20649A8F" w14:textId="77777777" w:rsidTr="00F40449">
        <w:trPr>
          <w:trHeight w:val="283"/>
        </w:trPr>
        <w:tc>
          <w:tcPr>
            <w:tcW w:w="9855" w:type="dxa"/>
            <w:gridSpan w:val="4"/>
            <w:shd w:val="clear" w:color="auto" w:fill="F2F2F2" w:themeFill="background1" w:themeFillShade="F2"/>
          </w:tcPr>
          <w:p w14:paraId="20649A8E" w14:textId="59357A7E" w:rsidR="006F31C0" w:rsidRPr="0077609A" w:rsidRDefault="006F31C0" w:rsidP="00920999">
            <w:pPr>
              <w:pStyle w:val="Header"/>
              <w:numPr>
                <w:ilvl w:val="0"/>
                <w:numId w:val="20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 w:rsidRPr="0077609A">
              <w:rPr>
                <w:rFonts w:cs="Times New Roman"/>
                <w:b/>
                <w:sz w:val="20"/>
                <w:szCs w:val="20"/>
              </w:rPr>
              <w:t>Health</w:t>
            </w:r>
            <w:r w:rsidR="00F40449" w:rsidRPr="0077609A">
              <w:rPr>
                <w:rFonts w:cs="Times New Roman"/>
                <w:b/>
                <w:sz w:val="20"/>
                <w:szCs w:val="20"/>
              </w:rPr>
              <w:t xml:space="preserve"> and</w:t>
            </w:r>
            <w:r w:rsidRPr="0077609A">
              <w:rPr>
                <w:rFonts w:cs="Times New Roman"/>
                <w:b/>
                <w:sz w:val="20"/>
                <w:szCs w:val="20"/>
              </w:rPr>
              <w:t xml:space="preserve"> Safety</w:t>
            </w:r>
          </w:p>
        </w:tc>
      </w:tr>
      <w:tr w:rsidR="006F31C0" w:rsidRPr="007F1231" w14:paraId="20649A93" w14:textId="77777777" w:rsidTr="00F40449">
        <w:trPr>
          <w:trHeight w:val="510"/>
        </w:trPr>
        <w:tc>
          <w:tcPr>
            <w:tcW w:w="534" w:type="dxa"/>
          </w:tcPr>
          <w:p w14:paraId="20649A90" w14:textId="77777777" w:rsidR="006F31C0" w:rsidRPr="0077609A" w:rsidRDefault="006F31C0" w:rsidP="00920999">
            <w:pPr>
              <w:pStyle w:val="Header"/>
              <w:numPr>
                <w:ilvl w:val="1"/>
                <w:numId w:val="20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363" w:type="dxa"/>
          </w:tcPr>
          <w:p w14:paraId="20649A91" w14:textId="2452A322" w:rsidR="006F31C0" w:rsidRPr="0077609A" w:rsidRDefault="006F31C0" w:rsidP="00920999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  <w:r w:rsidRPr="0077609A">
              <w:rPr>
                <w:rFonts w:cs="Times New Roman"/>
                <w:sz w:val="20"/>
                <w:szCs w:val="20"/>
              </w:rPr>
              <w:t>Do you have a written health and safety policy and recorded risk assessments</w:t>
            </w:r>
            <w:r w:rsidR="00F40449" w:rsidRPr="0077609A">
              <w:rPr>
                <w:rFonts w:cs="Times New Roman"/>
                <w:sz w:val="20"/>
                <w:szCs w:val="20"/>
              </w:rPr>
              <w:t>, including a fire risk assessment,</w:t>
            </w:r>
            <w:r w:rsidRPr="0077609A">
              <w:rPr>
                <w:rFonts w:cs="Times New Roman"/>
                <w:sz w:val="20"/>
                <w:szCs w:val="20"/>
              </w:rPr>
              <w:t xml:space="preserve"> which are available for inspection?</w:t>
            </w:r>
          </w:p>
        </w:tc>
        <w:tc>
          <w:tcPr>
            <w:tcW w:w="958" w:type="dxa"/>
            <w:gridSpan w:val="2"/>
          </w:tcPr>
          <w:p w14:paraId="6591340C" w14:textId="77777777" w:rsidR="00C540ED" w:rsidRPr="007F1231" w:rsidRDefault="00C540ED" w:rsidP="00C540ED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 w:rsidRPr="007F1231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7F1231">
              <w:rPr>
                <w:sz w:val="20"/>
                <w:szCs w:val="20"/>
              </w:rPr>
              <w:instrText xml:space="preserve"> FORMTEXT </w:instrText>
            </w:r>
            <w:r w:rsidRPr="007F1231">
              <w:rPr>
                <w:sz w:val="20"/>
                <w:szCs w:val="20"/>
              </w:rPr>
            </w:r>
            <w:r w:rsidRPr="007F1231">
              <w:rPr>
                <w:sz w:val="20"/>
                <w:szCs w:val="20"/>
              </w:rPr>
              <w:fldChar w:fldCharType="separate"/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sz w:val="20"/>
                <w:szCs w:val="20"/>
              </w:rPr>
              <w:fldChar w:fldCharType="end"/>
            </w:r>
          </w:p>
          <w:p w14:paraId="20649A92" w14:textId="3F4CCAD5" w:rsidR="006F31C0" w:rsidRPr="00C76059" w:rsidRDefault="006F31C0" w:rsidP="00920999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</w:tc>
      </w:tr>
      <w:tr w:rsidR="00E531AC" w:rsidRPr="007F1231" w14:paraId="54910207" w14:textId="77777777" w:rsidTr="000D73F5">
        <w:trPr>
          <w:trHeight w:val="737"/>
        </w:trPr>
        <w:tc>
          <w:tcPr>
            <w:tcW w:w="534" w:type="dxa"/>
          </w:tcPr>
          <w:p w14:paraId="10D36B1F" w14:textId="77777777" w:rsidR="00E531AC" w:rsidRPr="0077609A" w:rsidRDefault="00E531AC" w:rsidP="00920999">
            <w:pPr>
              <w:pStyle w:val="Header"/>
              <w:numPr>
                <w:ilvl w:val="1"/>
                <w:numId w:val="20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363" w:type="dxa"/>
          </w:tcPr>
          <w:p w14:paraId="19C12DA0" w14:textId="6CE404DE" w:rsidR="00E531AC" w:rsidRPr="0077609A" w:rsidRDefault="00F40449" w:rsidP="00881EB2">
            <w:pPr>
              <w:pStyle w:val="Header"/>
              <w:tabs>
                <w:tab w:val="clear" w:pos="4153"/>
                <w:tab w:val="clear" w:pos="8306"/>
              </w:tabs>
              <w:spacing w:line="22" w:lineRule="atLeast"/>
              <w:rPr>
                <w:rFonts w:cs="Times New Roman"/>
                <w:sz w:val="20"/>
                <w:szCs w:val="20"/>
              </w:rPr>
            </w:pPr>
            <w:r w:rsidRPr="0077609A">
              <w:rPr>
                <w:sz w:val="20"/>
                <w:szCs w:val="20"/>
              </w:rPr>
              <w:t>Do you comply with the guidance in t</w:t>
            </w:r>
            <w:r w:rsidRPr="0077609A">
              <w:rPr>
                <w:rFonts w:cs="Times New Roman"/>
                <w:sz w:val="20"/>
                <w:szCs w:val="20"/>
              </w:rPr>
              <w:t xml:space="preserve">he current version of the Health and Safety Executive publication </w:t>
            </w:r>
            <w:hyperlink r:id="rId13" w:history="1">
              <w:r w:rsidRPr="0077609A">
                <w:rPr>
                  <w:rStyle w:val="Hyperlink"/>
                  <w:rFonts w:cs="Times New Roman"/>
                  <w:sz w:val="20"/>
                  <w:szCs w:val="20"/>
                </w:rPr>
                <w:t>HSG179</w:t>
              </w:r>
              <w:r w:rsidR="00DD5507">
                <w:rPr>
                  <w:rStyle w:val="Hyperlink"/>
                  <w:rFonts w:cs="Times New Roman"/>
                  <w:sz w:val="20"/>
                  <w:szCs w:val="20"/>
                </w:rPr>
                <w:t> </w:t>
              </w:r>
              <w:r w:rsidRPr="0077609A">
                <w:rPr>
                  <w:rStyle w:val="Hyperlink"/>
                  <w:rFonts w:cs="Times New Roman"/>
                  <w:sz w:val="20"/>
                  <w:szCs w:val="20"/>
                </w:rPr>
                <w:t>"Health</w:t>
              </w:r>
              <w:r w:rsidR="00DD5507">
                <w:rPr>
                  <w:rStyle w:val="Hyperlink"/>
                  <w:rFonts w:cs="Times New Roman"/>
                  <w:sz w:val="20"/>
                  <w:szCs w:val="20"/>
                </w:rPr>
                <w:t> </w:t>
              </w:r>
              <w:r w:rsidRPr="0077609A">
                <w:rPr>
                  <w:rStyle w:val="Hyperlink"/>
                  <w:rFonts w:cs="Times New Roman"/>
                  <w:sz w:val="20"/>
                  <w:szCs w:val="20"/>
                </w:rPr>
                <w:t>and</w:t>
              </w:r>
              <w:r w:rsidR="00DD5507">
                <w:rPr>
                  <w:rStyle w:val="Hyperlink"/>
                  <w:rFonts w:cs="Times New Roman"/>
                  <w:sz w:val="20"/>
                  <w:szCs w:val="20"/>
                </w:rPr>
                <w:t> </w:t>
              </w:r>
              <w:r w:rsidRPr="0077609A">
                <w:rPr>
                  <w:rStyle w:val="Hyperlink"/>
                  <w:rFonts w:cs="Times New Roman"/>
                  <w:sz w:val="20"/>
                  <w:szCs w:val="20"/>
                </w:rPr>
                <w:t>Safety</w:t>
              </w:r>
              <w:r w:rsidR="00DD5507">
                <w:rPr>
                  <w:rStyle w:val="Hyperlink"/>
                  <w:rFonts w:cs="Times New Roman"/>
                  <w:sz w:val="20"/>
                  <w:szCs w:val="20"/>
                </w:rPr>
                <w:t> </w:t>
              </w:r>
              <w:r w:rsidRPr="0077609A">
                <w:rPr>
                  <w:rStyle w:val="Hyperlink"/>
                  <w:rFonts w:cs="Times New Roman"/>
                  <w:sz w:val="20"/>
                  <w:szCs w:val="20"/>
                </w:rPr>
                <w:t>in</w:t>
              </w:r>
              <w:r w:rsidR="00DD5507">
                <w:rPr>
                  <w:rStyle w:val="Hyperlink"/>
                  <w:rFonts w:cs="Times New Roman"/>
                  <w:sz w:val="20"/>
                  <w:szCs w:val="20"/>
                </w:rPr>
                <w:t> </w:t>
              </w:r>
              <w:r w:rsidRPr="0077609A">
                <w:rPr>
                  <w:rStyle w:val="Hyperlink"/>
                  <w:rFonts w:cs="Times New Roman"/>
                  <w:sz w:val="20"/>
                  <w:szCs w:val="20"/>
                </w:rPr>
                <w:t>Swimming</w:t>
              </w:r>
              <w:r w:rsidR="00DD5507">
                <w:rPr>
                  <w:rStyle w:val="Hyperlink"/>
                  <w:rFonts w:cs="Times New Roman"/>
                  <w:sz w:val="20"/>
                  <w:szCs w:val="20"/>
                </w:rPr>
                <w:t> </w:t>
              </w:r>
              <w:r w:rsidRPr="0077609A">
                <w:rPr>
                  <w:rStyle w:val="Hyperlink"/>
                  <w:rFonts w:cs="Times New Roman"/>
                  <w:sz w:val="20"/>
                  <w:szCs w:val="20"/>
                </w:rPr>
                <w:t>Pools”</w:t>
              </w:r>
            </w:hyperlink>
            <w:r w:rsidRPr="0077609A">
              <w:rPr>
                <w:sz w:val="20"/>
                <w:szCs w:val="20"/>
              </w:rPr>
              <w:t xml:space="preserve">, including about </w:t>
            </w:r>
            <w:r w:rsidR="00656E48">
              <w:rPr>
                <w:sz w:val="20"/>
                <w:szCs w:val="20"/>
              </w:rPr>
              <w:t xml:space="preserve">maintenance, </w:t>
            </w:r>
            <w:r w:rsidR="000D73F5">
              <w:rPr>
                <w:sz w:val="20"/>
                <w:szCs w:val="20"/>
              </w:rPr>
              <w:t>competence of pool</w:t>
            </w:r>
            <w:r w:rsidR="00D77BBE">
              <w:rPr>
                <w:sz w:val="20"/>
                <w:szCs w:val="20"/>
              </w:rPr>
              <w:t xml:space="preserve"> plant operators</w:t>
            </w:r>
            <w:r w:rsidR="000D73F5">
              <w:rPr>
                <w:sz w:val="20"/>
                <w:szCs w:val="20"/>
              </w:rPr>
              <w:t xml:space="preserve">, </w:t>
            </w:r>
            <w:r w:rsidRPr="0077609A">
              <w:rPr>
                <w:sz w:val="20"/>
                <w:szCs w:val="20"/>
              </w:rPr>
              <w:t xml:space="preserve">Legionella, first aid, alarms, emergency equipment and </w:t>
            </w:r>
            <w:r w:rsidR="000D73F5">
              <w:rPr>
                <w:sz w:val="20"/>
                <w:szCs w:val="20"/>
              </w:rPr>
              <w:t xml:space="preserve">prevention of unauthorised access to </w:t>
            </w:r>
            <w:r w:rsidRPr="0077609A">
              <w:rPr>
                <w:sz w:val="20"/>
                <w:szCs w:val="20"/>
              </w:rPr>
              <w:t>plant rooms</w:t>
            </w:r>
            <w:r w:rsidR="000D73F5">
              <w:rPr>
                <w:sz w:val="20"/>
                <w:szCs w:val="20"/>
              </w:rPr>
              <w:t xml:space="preserve"> etc.</w:t>
            </w:r>
            <w:r w:rsidRPr="0077609A">
              <w:rPr>
                <w:sz w:val="20"/>
                <w:szCs w:val="20"/>
              </w:rPr>
              <w:t>?</w:t>
            </w:r>
          </w:p>
        </w:tc>
        <w:tc>
          <w:tcPr>
            <w:tcW w:w="958" w:type="dxa"/>
            <w:gridSpan w:val="2"/>
          </w:tcPr>
          <w:p w14:paraId="4B31D9BB" w14:textId="77777777" w:rsidR="00E531AC" w:rsidRPr="007F1231" w:rsidRDefault="00E531AC" w:rsidP="00E531AC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 w:rsidRPr="007F1231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7F1231">
              <w:rPr>
                <w:sz w:val="20"/>
                <w:szCs w:val="20"/>
              </w:rPr>
              <w:instrText xml:space="preserve"> FORMTEXT </w:instrText>
            </w:r>
            <w:r w:rsidRPr="007F1231">
              <w:rPr>
                <w:sz w:val="20"/>
                <w:szCs w:val="20"/>
              </w:rPr>
            </w:r>
            <w:r w:rsidRPr="007F1231">
              <w:rPr>
                <w:sz w:val="20"/>
                <w:szCs w:val="20"/>
              </w:rPr>
              <w:fldChar w:fldCharType="separate"/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sz w:val="20"/>
                <w:szCs w:val="20"/>
              </w:rPr>
              <w:fldChar w:fldCharType="end"/>
            </w:r>
          </w:p>
          <w:p w14:paraId="230010CB" w14:textId="77777777" w:rsidR="00E531AC" w:rsidRPr="007F1231" w:rsidRDefault="00E531AC" w:rsidP="00C540ED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</w:p>
        </w:tc>
      </w:tr>
      <w:tr w:rsidR="00F40449" w:rsidRPr="007F1231" w14:paraId="7C506F9F" w14:textId="77777777" w:rsidTr="0077609A">
        <w:trPr>
          <w:cantSplit/>
          <w:trHeight w:val="284"/>
        </w:trPr>
        <w:tc>
          <w:tcPr>
            <w:tcW w:w="534" w:type="dxa"/>
          </w:tcPr>
          <w:p w14:paraId="30BC05B7" w14:textId="77777777" w:rsidR="00F40449" w:rsidRPr="0077609A" w:rsidRDefault="00F40449" w:rsidP="00920999">
            <w:pPr>
              <w:pStyle w:val="Header"/>
              <w:numPr>
                <w:ilvl w:val="1"/>
                <w:numId w:val="20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363" w:type="dxa"/>
          </w:tcPr>
          <w:p w14:paraId="383405F0" w14:textId="4E33AEF9" w:rsidR="00F40449" w:rsidRPr="0077609A" w:rsidRDefault="00F40449" w:rsidP="00881EB2">
            <w:pPr>
              <w:pStyle w:val="Header"/>
              <w:tabs>
                <w:tab w:val="clear" w:pos="4153"/>
                <w:tab w:val="clear" w:pos="8306"/>
              </w:tabs>
              <w:spacing w:line="22" w:lineRule="atLeast"/>
              <w:rPr>
                <w:sz w:val="20"/>
                <w:szCs w:val="20"/>
              </w:rPr>
            </w:pPr>
            <w:r w:rsidRPr="0077609A">
              <w:rPr>
                <w:sz w:val="20"/>
                <w:szCs w:val="20"/>
              </w:rPr>
              <w:t>Are written emergency procedures available, including an evacuation plan?</w:t>
            </w:r>
          </w:p>
        </w:tc>
        <w:tc>
          <w:tcPr>
            <w:tcW w:w="958" w:type="dxa"/>
            <w:gridSpan w:val="2"/>
          </w:tcPr>
          <w:p w14:paraId="3ED49477" w14:textId="1933EBA4" w:rsidR="00F40449" w:rsidRPr="007F1231" w:rsidRDefault="00933BA6" w:rsidP="00E531AC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 w:rsidRPr="007F1231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7F1231">
              <w:rPr>
                <w:sz w:val="20"/>
                <w:szCs w:val="20"/>
              </w:rPr>
              <w:instrText xml:space="preserve"> FORMTEXT </w:instrText>
            </w:r>
            <w:r w:rsidRPr="007F1231">
              <w:rPr>
                <w:sz w:val="20"/>
                <w:szCs w:val="20"/>
              </w:rPr>
            </w:r>
            <w:r w:rsidRPr="007F1231">
              <w:rPr>
                <w:sz w:val="20"/>
                <w:szCs w:val="20"/>
              </w:rPr>
              <w:fldChar w:fldCharType="separate"/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sz w:val="20"/>
                <w:szCs w:val="20"/>
              </w:rPr>
              <w:fldChar w:fldCharType="end"/>
            </w:r>
          </w:p>
        </w:tc>
      </w:tr>
      <w:tr w:rsidR="00CA61F4" w:rsidRPr="007F1231" w14:paraId="27378923" w14:textId="77777777" w:rsidTr="00CD5615">
        <w:trPr>
          <w:trHeight w:val="284"/>
        </w:trPr>
        <w:tc>
          <w:tcPr>
            <w:tcW w:w="534" w:type="dxa"/>
          </w:tcPr>
          <w:p w14:paraId="6920E01A" w14:textId="77777777" w:rsidR="00CA61F4" w:rsidRPr="0077609A" w:rsidRDefault="00CA61F4" w:rsidP="00CA61F4">
            <w:pPr>
              <w:pStyle w:val="Header"/>
              <w:numPr>
                <w:ilvl w:val="1"/>
                <w:numId w:val="20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363" w:type="dxa"/>
            <w:vAlign w:val="center"/>
          </w:tcPr>
          <w:p w14:paraId="2D422AFA" w14:textId="503398FC" w:rsidR="00CA61F4" w:rsidRPr="0077609A" w:rsidRDefault="00CA61F4" w:rsidP="00CA61F4">
            <w:pPr>
              <w:pStyle w:val="Header"/>
              <w:tabs>
                <w:tab w:val="clear" w:pos="4153"/>
                <w:tab w:val="clear" w:pos="8306"/>
              </w:tabs>
              <w:spacing w:line="22" w:lineRule="atLeast"/>
              <w:rPr>
                <w:sz w:val="20"/>
                <w:szCs w:val="20"/>
              </w:rPr>
            </w:pPr>
            <w:r w:rsidRPr="0077609A">
              <w:rPr>
                <w:sz w:val="20"/>
                <w:szCs w:val="20"/>
              </w:rPr>
              <w:t xml:space="preserve">Is </w:t>
            </w:r>
            <w:r w:rsidR="0077609A" w:rsidRPr="0077609A">
              <w:rPr>
                <w:sz w:val="20"/>
                <w:szCs w:val="20"/>
              </w:rPr>
              <w:t>p</w:t>
            </w:r>
            <w:r w:rsidRPr="0077609A">
              <w:rPr>
                <w:sz w:val="20"/>
                <w:szCs w:val="20"/>
              </w:rPr>
              <w:t xml:space="preserve">ool water quality monitored regularly, and </w:t>
            </w:r>
            <w:r w:rsidR="00D77BBE">
              <w:rPr>
                <w:sz w:val="20"/>
                <w:szCs w:val="20"/>
              </w:rPr>
              <w:t>does it meet required standards</w:t>
            </w:r>
            <w:r w:rsidRPr="0077609A">
              <w:rPr>
                <w:sz w:val="20"/>
                <w:szCs w:val="20"/>
              </w:rPr>
              <w:t>?</w:t>
            </w:r>
          </w:p>
        </w:tc>
        <w:tc>
          <w:tcPr>
            <w:tcW w:w="958" w:type="dxa"/>
            <w:gridSpan w:val="2"/>
          </w:tcPr>
          <w:p w14:paraId="5E777104" w14:textId="3C2A61F4" w:rsidR="00CA61F4" w:rsidRPr="007F1231" w:rsidRDefault="00933BA6" w:rsidP="00CA61F4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 w:rsidRPr="007F1231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7F1231">
              <w:rPr>
                <w:sz w:val="20"/>
                <w:szCs w:val="20"/>
              </w:rPr>
              <w:instrText xml:space="preserve"> FORMTEXT </w:instrText>
            </w:r>
            <w:r w:rsidRPr="007F1231">
              <w:rPr>
                <w:sz w:val="20"/>
                <w:szCs w:val="20"/>
              </w:rPr>
            </w:r>
            <w:r w:rsidRPr="007F1231">
              <w:rPr>
                <w:sz w:val="20"/>
                <w:szCs w:val="20"/>
              </w:rPr>
              <w:fldChar w:fldCharType="separate"/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sz w:val="20"/>
                <w:szCs w:val="20"/>
              </w:rPr>
              <w:fldChar w:fldCharType="end"/>
            </w:r>
          </w:p>
        </w:tc>
      </w:tr>
      <w:tr w:rsidR="0077609A" w:rsidRPr="007F1231" w14:paraId="6857CF9F" w14:textId="77777777" w:rsidTr="001E705C">
        <w:trPr>
          <w:cantSplit/>
          <w:trHeight w:val="510"/>
        </w:trPr>
        <w:tc>
          <w:tcPr>
            <w:tcW w:w="534" w:type="dxa"/>
          </w:tcPr>
          <w:p w14:paraId="61F7054C" w14:textId="77777777" w:rsidR="0077609A" w:rsidRPr="0077609A" w:rsidRDefault="0077609A" w:rsidP="00CA61F4">
            <w:pPr>
              <w:pStyle w:val="Header"/>
              <w:numPr>
                <w:ilvl w:val="1"/>
                <w:numId w:val="20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363" w:type="dxa"/>
            <w:vAlign w:val="center"/>
          </w:tcPr>
          <w:p w14:paraId="5C93186A" w14:textId="6F198686" w:rsidR="0077609A" w:rsidRPr="0077609A" w:rsidRDefault="0077609A" w:rsidP="0077609A">
            <w:pPr>
              <w:rPr>
                <w:bCs/>
                <w:sz w:val="20"/>
                <w:szCs w:val="20"/>
              </w:rPr>
            </w:pPr>
            <w:r w:rsidRPr="0077609A">
              <w:rPr>
                <w:bCs/>
                <w:sz w:val="20"/>
                <w:szCs w:val="20"/>
              </w:rPr>
              <w:t xml:space="preserve">Are clear signs installed indicating depth, and </w:t>
            </w:r>
            <w:r w:rsidR="008D43CA">
              <w:rPr>
                <w:bCs/>
                <w:sz w:val="20"/>
                <w:szCs w:val="20"/>
              </w:rPr>
              <w:t>indicating where diving or jumping is not permitted</w:t>
            </w:r>
            <w:r w:rsidR="00694E8C">
              <w:rPr>
                <w:bCs/>
                <w:sz w:val="20"/>
                <w:szCs w:val="20"/>
              </w:rPr>
              <w:t xml:space="preserve">, </w:t>
            </w:r>
            <w:r w:rsidR="008D43CA">
              <w:rPr>
                <w:bCs/>
                <w:sz w:val="20"/>
                <w:szCs w:val="20"/>
              </w:rPr>
              <w:t>based upon your risk assessments</w:t>
            </w:r>
            <w:r w:rsidR="000715E3">
              <w:rPr>
                <w:bCs/>
                <w:sz w:val="20"/>
                <w:szCs w:val="20"/>
              </w:rPr>
              <w:t xml:space="preserve"> and </w:t>
            </w:r>
            <w:r w:rsidR="000715E3">
              <w:rPr>
                <w:sz w:val="20"/>
                <w:szCs w:val="20"/>
              </w:rPr>
              <w:t xml:space="preserve">the guidance in </w:t>
            </w:r>
            <w:hyperlink r:id="rId14" w:history="1">
              <w:r w:rsidR="000715E3" w:rsidRPr="00BE573E">
                <w:rPr>
                  <w:rStyle w:val="Hyperlink"/>
                  <w:sz w:val="20"/>
                  <w:szCs w:val="20"/>
                </w:rPr>
                <w:t>HSG179</w:t>
              </w:r>
            </w:hyperlink>
            <w:r w:rsidR="008D43CA">
              <w:rPr>
                <w:bCs/>
                <w:sz w:val="20"/>
                <w:szCs w:val="20"/>
              </w:rPr>
              <w:t>?</w:t>
            </w:r>
          </w:p>
        </w:tc>
        <w:tc>
          <w:tcPr>
            <w:tcW w:w="958" w:type="dxa"/>
            <w:gridSpan w:val="2"/>
          </w:tcPr>
          <w:p w14:paraId="121C7241" w14:textId="3641FBE9" w:rsidR="0077609A" w:rsidRPr="007F1231" w:rsidRDefault="00933BA6" w:rsidP="00CA61F4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 w:rsidRPr="007F1231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7F1231">
              <w:rPr>
                <w:sz w:val="20"/>
                <w:szCs w:val="20"/>
              </w:rPr>
              <w:instrText xml:space="preserve"> FORMTEXT </w:instrText>
            </w:r>
            <w:r w:rsidRPr="007F1231">
              <w:rPr>
                <w:sz w:val="20"/>
                <w:szCs w:val="20"/>
              </w:rPr>
            </w:r>
            <w:r w:rsidRPr="007F1231">
              <w:rPr>
                <w:sz w:val="20"/>
                <w:szCs w:val="20"/>
              </w:rPr>
              <w:fldChar w:fldCharType="separate"/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sz w:val="20"/>
                <w:szCs w:val="20"/>
              </w:rPr>
              <w:fldChar w:fldCharType="end"/>
            </w:r>
          </w:p>
        </w:tc>
      </w:tr>
      <w:tr w:rsidR="0077609A" w:rsidRPr="007F1231" w14:paraId="254555F1" w14:textId="5BDCECC4" w:rsidTr="001E705C">
        <w:trPr>
          <w:cantSplit/>
          <w:trHeight w:val="284"/>
        </w:trPr>
        <w:tc>
          <w:tcPr>
            <w:tcW w:w="534" w:type="dxa"/>
          </w:tcPr>
          <w:p w14:paraId="580D3B64" w14:textId="366EF892" w:rsidR="0077609A" w:rsidRPr="0077609A" w:rsidRDefault="0077609A" w:rsidP="00CA61F4">
            <w:pPr>
              <w:pStyle w:val="Header"/>
              <w:numPr>
                <w:ilvl w:val="1"/>
                <w:numId w:val="20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363" w:type="dxa"/>
            <w:vAlign w:val="center"/>
          </w:tcPr>
          <w:p w14:paraId="0EAC51FC" w14:textId="255C737C" w:rsidR="0077609A" w:rsidRPr="0077609A" w:rsidRDefault="0077609A" w:rsidP="0077609A">
            <w:pPr>
              <w:rPr>
                <w:bCs/>
                <w:sz w:val="20"/>
                <w:szCs w:val="20"/>
              </w:rPr>
            </w:pPr>
            <w:r w:rsidRPr="001E705C">
              <w:rPr>
                <w:bCs/>
                <w:sz w:val="20"/>
                <w:szCs w:val="20"/>
              </w:rPr>
              <w:t xml:space="preserve">Is there a poolside alarm </w:t>
            </w:r>
            <w:r w:rsidR="00990563">
              <w:rPr>
                <w:bCs/>
                <w:sz w:val="20"/>
                <w:szCs w:val="20"/>
              </w:rPr>
              <w:t xml:space="preserve">or other means of alerting users or summoning assistance, </w:t>
            </w:r>
            <w:r w:rsidR="00990563">
              <w:rPr>
                <w:sz w:val="20"/>
                <w:szCs w:val="20"/>
              </w:rPr>
              <w:t>consistent with guidance</w:t>
            </w:r>
            <w:r w:rsidR="00990563" w:rsidRPr="00BE573E">
              <w:rPr>
                <w:sz w:val="20"/>
                <w:szCs w:val="20"/>
              </w:rPr>
              <w:t xml:space="preserve"> in </w:t>
            </w:r>
            <w:hyperlink r:id="rId15" w:history="1">
              <w:r w:rsidR="00990563" w:rsidRPr="00BE573E">
                <w:rPr>
                  <w:rStyle w:val="Hyperlink"/>
                  <w:sz w:val="20"/>
                  <w:szCs w:val="20"/>
                </w:rPr>
                <w:t>HSG179</w:t>
              </w:r>
            </w:hyperlink>
            <w:r w:rsidRPr="001E705C">
              <w:rPr>
                <w:bCs/>
                <w:sz w:val="20"/>
                <w:szCs w:val="20"/>
              </w:rPr>
              <w:t>?</w:t>
            </w:r>
          </w:p>
        </w:tc>
        <w:tc>
          <w:tcPr>
            <w:tcW w:w="958" w:type="dxa"/>
            <w:gridSpan w:val="2"/>
          </w:tcPr>
          <w:p w14:paraId="03D1DE2F" w14:textId="3DF78603" w:rsidR="0077609A" w:rsidRPr="007F1231" w:rsidRDefault="00933BA6" w:rsidP="00CA61F4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 w:rsidRPr="007F1231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7F1231">
              <w:rPr>
                <w:sz w:val="20"/>
                <w:szCs w:val="20"/>
              </w:rPr>
              <w:instrText xml:space="preserve"> FORMTEXT </w:instrText>
            </w:r>
            <w:r w:rsidRPr="007F1231">
              <w:rPr>
                <w:sz w:val="20"/>
                <w:szCs w:val="20"/>
              </w:rPr>
            </w:r>
            <w:r w:rsidRPr="007F1231">
              <w:rPr>
                <w:sz w:val="20"/>
                <w:szCs w:val="20"/>
              </w:rPr>
              <w:fldChar w:fldCharType="separate"/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sz w:val="20"/>
                <w:szCs w:val="20"/>
              </w:rPr>
              <w:fldChar w:fldCharType="end"/>
            </w:r>
          </w:p>
        </w:tc>
      </w:tr>
      <w:tr w:rsidR="001E705C" w:rsidRPr="007F1231" w14:paraId="7A89C7B3" w14:textId="77777777" w:rsidTr="001E705C">
        <w:trPr>
          <w:cantSplit/>
          <w:trHeight w:val="284"/>
        </w:trPr>
        <w:tc>
          <w:tcPr>
            <w:tcW w:w="534" w:type="dxa"/>
          </w:tcPr>
          <w:p w14:paraId="41725A31" w14:textId="77777777" w:rsidR="001E705C" w:rsidRPr="0077609A" w:rsidRDefault="001E705C" w:rsidP="00CA61F4">
            <w:pPr>
              <w:pStyle w:val="Header"/>
              <w:numPr>
                <w:ilvl w:val="1"/>
                <w:numId w:val="20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363" w:type="dxa"/>
            <w:vAlign w:val="center"/>
          </w:tcPr>
          <w:p w14:paraId="5AFAE18A" w14:textId="40705941" w:rsidR="001E705C" w:rsidRPr="001E705C" w:rsidRDefault="001E705C" w:rsidP="0077609A">
            <w:pPr>
              <w:rPr>
                <w:sz w:val="20"/>
                <w:szCs w:val="20"/>
              </w:rPr>
            </w:pPr>
            <w:r w:rsidRPr="001E705C">
              <w:rPr>
                <w:sz w:val="20"/>
                <w:szCs w:val="20"/>
              </w:rPr>
              <w:t>Are sufficient first aid supplies readily available</w:t>
            </w:r>
            <w:r w:rsidR="000715E3">
              <w:rPr>
                <w:sz w:val="20"/>
                <w:szCs w:val="20"/>
              </w:rPr>
              <w:t xml:space="preserve"> for visiting groups to use if necessary</w:t>
            </w:r>
            <w:r w:rsidRPr="001E705C">
              <w:rPr>
                <w:sz w:val="20"/>
                <w:szCs w:val="20"/>
              </w:rPr>
              <w:t>?</w:t>
            </w:r>
          </w:p>
        </w:tc>
        <w:tc>
          <w:tcPr>
            <w:tcW w:w="958" w:type="dxa"/>
            <w:gridSpan w:val="2"/>
          </w:tcPr>
          <w:p w14:paraId="65AB5FDE" w14:textId="262D7F0D" w:rsidR="001E705C" w:rsidRPr="007F1231" w:rsidRDefault="00933BA6" w:rsidP="00CA61F4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 w:rsidRPr="007F1231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7F1231">
              <w:rPr>
                <w:sz w:val="20"/>
                <w:szCs w:val="20"/>
              </w:rPr>
              <w:instrText xml:space="preserve"> FORMTEXT </w:instrText>
            </w:r>
            <w:r w:rsidRPr="007F1231">
              <w:rPr>
                <w:sz w:val="20"/>
                <w:szCs w:val="20"/>
              </w:rPr>
            </w:r>
            <w:r w:rsidRPr="007F1231">
              <w:rPr>
                <w:sz w:val="20"/>
                <w:szCs w:val="20"/>
              </w:rPr>
              <w:fldChar w:fldCharType="separate"/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sz w:val="20"/>
                <w:szCs w:val="20"/>
              </w:rPr>
              <w:fldChar w:fldCharType="end"/>
            </w:r>
          </w:p>
        </w:tc>
      </w:tr>
      <w:tr w:rsidR="001E705C" w:rsidRPr="007F1231" w14:paraId="1458185E" w14:textId="77777777" w:rsidTr="001E705C">
        <w:trPr>
          <w:cantSplit/>
          <w:trHeight w:val="284"/>
        </w:trPr>
        <w:tc>
          <w:tcPr>
            <w:tcW w:w="534" w:type="dxa"/>
          </w:tcPr>
          <w:p w14:paraId="2599F2C3" w14:textId="77777777" w:rsidR="001E705C" w:rsidRPr="0077609A" w:rsidRDefault="001E705C" w:rsidP="00CA61F4">
            <w:pPr>
              <w:pStyle w:val="Header"/>
              <w:numPr>
                <w:ilvl w:val="1"/>
                <w:numId w:val="20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363" w:type="dxa"/>
            <w:vAlign w:val="center"/>
          </w:tcPr>
          <w:p w14:paraId="1E02FC15" w14:textId="2ABA197B" w:rsidR="001E705C" w:rsidRPr="001E705C" w:rsidRDefault="001E705C" w:rsidP="001E705C">
            <w:pPr>
              <w:rPr>
                <w:sz w:val="20"/>
                <w:szCs w:val="20"/>
              </w:rPr>
            </w:pPr>
            <w:r w:rsidRPr="001E705C">
              <w:rPr>
                <w:sz w:val="20"/>
                <w:szCs w:val="20"/>
              </w:rPr>
              <w:t>Is adequate poolside rescue equipment</w:t>
            </w:r>
            <w:r w:rsidR="00960556">
              <w:rPr>
                <w:sz w:val="20"/>
                <w:szCs w:val="20"/>
              </w:rPr>
              <w:t xml:space="preserve"> available for visiting groups to use if necessary</w:t>
            </w:r>
            <w:r w:rsidRPr="001E705C">
              <w:rPr>
                <w:sz w:val="20"/>
                <w:szCs w:val="20"/>
              </w:rPr>
              <w:t>?</w:t>
            </w:r>
          </w:p>
        </w:tc>
        <w:tc>
          <w:tcPr>
            <w:tcW w:w="958" w:type="dxa"/>
            <w:gridSpan w:val="2"/>
          </w:tcPr>
          <w:p w14:paraId="738D71EA" w14:textId="3A6FD7E3" w:rsidR="001E705C" w:rsidRPr="007F1231" w:rsidRDefault="00933BA6" w:rsidP="00CA61F4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 w:rsidRPr="007F1231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7F1231">
              <w:rPr>
                <w:sz w:val="20"/>
                <w:szCs w:val="20"/>
              </w:rPr>
              <w:instrText xml:space="preserve"> FORMTEXT </w:instrText>
            </w:r>
            <w:r w:rsidRPr="007F1231">
              <w:rPr>
                <w:sz w:val="20"/>
                <w:szCs w:val="20"/>
              </w:rPr>
            </w:r>
            <w:r w:rsidRPr="007F1231">
              <w:rPr>
                <w:sz w:val="20"/>
                <w:szCs w:val="20"/>
              </w:rPr>
              <w:fldChar w:fldCharType="separate"/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sz w:val="20"/>
                <w:szCs w:val="20"/>
              </w:rPr>
              <w:fldChar w:fldCharType="end"/>
            </w:r>
          </w:p>
        </w:tc>
      </w:tr>
      <w:tr w:rsidR="0077407A" w:rsidRPr="007F1231" w14:paraId="12B67234" w14:textId="77777777" w:rsidTr="001E705C">
        <w:trPr>
          <w:cantSplit/>
          <w:trHeight w:val="284"/>
        </w:trPr>
        <w:tc>
          <w:tcPr>
            <w:tcW w:w="534" w:type="dxa"/>
          </w:tcPr>
          <w:p w14:paraId="454A7ED9" w14:textId="77777777" w:rsidR="0077407A" w:rsidRPr="0077609A" w:rsidRDefault="0077407A" w:rsidP="00CA61F4">
            <w:pPr>
              <w:pStyle w:val="Header"/>
              <w:numPr>
                <w:ilvl w:val="1"/>
                <w:numId w:val="20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363" w:type="dxa"/>
            <w:vAlign w:val="center"/>
          </w:tcPr>
          <w:p w14:paraId="55F11DA0" w14:textId="62130CB4" w:rsidR="0077407A" w:rsidRPr="0077407A" w:rsidRDefault="0077407A" w:rsidP="001E705C">
            <w:pPr>
              <w:rPr>
                <w:sz w:val="20"/>
                <w:szCs w:val="20"/>
              </w:rPr>
            </w:pPr>
            <w:r w:rsidRPr="0077407A">
              <w:rPr>
                <w:sz w:val="20"/>
                <w:szCs w:val="20"/>
              </w:rPr>
              <w:t xml:space="preserve">Are </w:t>
            </w:r>
            <w:r w:rsidR="00933BA6">
              <w:rPr>
                <w:sz w:val="20"/>
                <w:szCs w:val="20"/>
              </w:rPr>
              <w:t xml:space="preserve">current </w:t>
            </w:r>
            <w:r w:rsidRPr="0077407A">
              <w:rPr>
                <w:sz w:val="20"/>
                <w:szCs w:val="20"/>
              </w:rPr>
              <w:t>written operating procedures available?</w:t>
            </w:r>
          </w:p>
        </w:tc>
        <w:tc>
          <w:tcPr>
            <w:tcW w:w="958" w:type="dxa"/>
            <w:gridSpan w:val="2"/>
          </w:tcPr>
          <w:p w14:paraId="1E0A7851" w14:textId="6FB9E1D9" w:rsidR="0077407A" w:rsidRPr="007F1231" w:rsidRDefault="00933BA6" w:rsidP="00CA61F4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 w:rsidRPr="007F1231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7F1231">
              <w:rPr>
                <w:sz w:val="20"/>
                <w:szCs w:val="20"/>
              </w:rPr>
              <w:instrText xml:space="preserve"> FORMTEXT </w:instrText>
            </w:r>
            <w:r w:rsidRPr="007F1231">
              <w:rPr>
                <w:sz w:val="20"/>
                <w:szCs w:val="20"/>
              </w:rPr>
            </w:r>
            <w:r w:rsidRPr="007F1231">
              <w:rPr>
                <w:sz w:val="20"/>
                <w:szCs w:val="20"/>
              </w:rPr>
              <w:fldChar w:fldCharType="separate"/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sz w:val="20"/>
                <w:szCs w:val="20"/>
              </w:rPr>
              <w:fldChar w:fldCharType="end"/>
            </w:r>
          </w:p>
        </w:tc>
      </w:tr>
      <w:tr w:rsidR="009011D6" w:rsidRPr="007F1231" w14:paraId="1146E823" w14:textId="77777777" w:rsidTr="00807810">
        <w:trPr>
          <w:cantSplit/>
          <w:trHeight w:val="284"/>
        </w:trPr>
        <w:tc>
          <w:tcPr>
            <w:tcW w:w="9855" w:type="dxa"/>
            <w:gridSpan w:val="4"/>
            <w:shd w:val="clear" w:color="auto" w:fill="D9D9D9" w:themeFill="background1" w:themeFillShade="D9"/>
          </w:tcPr>
          <w:p w14:paraId="738D5D73" w14:textId="1E61B70E" w:rsidR="009011D6" w:rsidRPr="007F1231" w:rsidRDefault="009011D6" w:rsidP="00807810">
            <w:pPr>
              <w:pStyle w:val="Header"/>
              <w:numPr>
                <w:ilvl w:val="0"/>
                <w:numId w:val="20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Safeguarding</w:t>
            </w:r>
          </w:p>
        </w:tc>
      </w:tr>
      <w:tr w:rsidR="009011D6" w:rsidRPr="007F1231" w14:paraId="56724C07" w14:textId="77777777" w:rsidTr="001E705C">
        <w:trPr>
          <w:cantSplit/>
          <w:trHeight w:val="284"/>
        </w:trPr>
        <w:tc>
          <w:tcPr>
            <w:tcW w:w="534" w:type="dxa"/>
          </w:tcPr>
          <w:p w14:paraId="6C327786" w14:textId="77777777" w:rsidR="009011D6" w:rsidRPr="0077609A" w:rsidRDefault="009011D6" w:rsidP="00CA61F4">
            <w:pPr>
              <w:pStyle w:val="Header"/>
              <w:numPr>
                <w:ilvl w:val="1"/>
                <w:numId w:val="20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363" w:type="dxa"/>
            <w:vAlign w:val="center"/>
          </w:tcPr>
          <w:p w14:paraId="67204457" w14:textId="1FEFA449" w:rsidR="009011D6" w:rsidRPr="0077407A" w:rsidRDefault="009011D6" w:rsidP="001E70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Are your staff who have access to changing rooms appropriately vetted, </w:t>
            </w:r>
            <w:r w:rsidR="00B523FA">
              <w:rPr>
                <w:sz w:val="20"/>
                <w:szCs w:val="20"/>
              </w:rPr>
              <w:t>with</w:t>
            </w:r>
            <w:r>
              <w:rPr>
                <w:sz w:val="20"/>
                <w:szCs w:val="20"/>
              </w:rPr>
              <w:t xml:space="preserve"> DBS checks</w:t>
            </w:r>
            <w:r w:rsidR="00B523FA">
              <w:rPr>
                <w:sz w:val="20"/>
                <w:szCs w:val="20"/>
              </w:rPr>
              <w:t>?</w:t>
            </w:r>
          </w:p>
        </w:tc>
        <w:tc>
          <w:tcPr>
            <w:tcW w:w="958" w:type="dxa"/>
            <w:gridSpan w:val="2"/>
          </w:tcPr>
          <w:p w14:paraId="5BEAB6C3" w14:textId="74A34AD1" w:rsidR="009011D6" w:rsidRPr="007F1231" w:rsidRDefault="00B523FA" w:rsidP="00CA61F4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 w:rsidRPr="007F1231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7F1231">
              <w:rPr>
                <w:sz w:val="20"/>
                <w:szCs w:val="20"/>
              </w:rPr>
              <w:instrText xml:space="preserve"> FORMTEXT </w:instrText>
            </w:r>
            <w:r w:rsidRPr="007F1231">
              <w:rPr>
                <w:sz w:val="20"/>
                <w:szCs w:val="20"/>
              </w:rPr>
            </w:r>
            <w:r w:rsidRPr="007F1231">
              <w:rPr>
                <w:sz w:val="20"/>
                <w:szCs w:val="20"/>
              </w:rPr>
              <w:fldChar w:fldCharType="separate"/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sz w:val="20"/>
                <w:szCs w:val="20"/>
              </w:rPr>
              <w:fldChar w:fldCharType="end"/>
            </w:r>
          </w:p>
        </w:tc>
      </w:tr>
      <w:tr w:rsidR="00B523FA" w:rsidRPr="007F1231" w14:paraId="5DFDED90" w14:textId="77777777" w:rsidTr="001E705C">
        <w:trPr>
          <w:cantSplit/>
          <w:trHeight w:val="284"/>
        </w:trPr>
        <w:tc>
          <w:tcPr>
            <w:tcW w:w="534" w:type="dxa"/>
          </w:tcPr>
          <w:p w14:paraId="12C955F4" w14:textId="77777777" w:rsidR="00B523FA" w:rsidRPr="0077609A" w:rsidRDefault="00B523FA" w:rsidP="00CA61F4">
            <w:pPr>
              <w:pStyle w:val="Header"/>
              <w:numPr>
                <w:ilvl w:val="1"/>
                <w:numId w:val="20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363" w:type="dxa"/>
            <w:vAlign w:val="center"/>
          </w:tcPr>
          <w:p w14:paraId="50F31CCC" w14:textId="7EFC110B" w:rsidR="00B523FA" w:rsidRDefault="00B523FA" w:rsidP="001E70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 changing rooms allow privacy for mixed-sex groups?</w:t>
            </w:r>
          </w:p>
        </w:tc>
        <w:tc>
          <w:tcPr>
            <w:tcW w:w="958" w:type="dxa"/>
            <w:gridSpan w:val="2"/>
          </w:tcPr>
          <w:p w14:paraId="19A4AFEE" w14:textId="32950058" w:rsidR="00B523FA" w:rsidRPr="007F1231" w:rsidRDefault="00B523FA" w:rsidP="00CA61F4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 w:rsidRPr="007F1231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7F1231">
              <w:rPr>
                <w:sz w:val="20"/>
                <w:szCs w:val="20"/>
              </w:rPr>
              <w:instrText xml:space="preserve"> FORMTEXT </w:instrText>
            </w:r>
            <w:r w:rsidRPr="007F1231">
              <w:rPr>
                <w:sz w:val="20"/>
                <w:szCs w:val="20"/>
              </w:rPr>
            </w:r>
            <w:r w:rsidRPr="007F1231">
              <w:rPr>
                <w:sz w:val="20"/>
                <w:szCs w:val="20"/>
              </w:rPr>
              <w:fldChar w:fldCharType="separate"/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sz w:val="20"/>
                <w:szCs w:val="20"/>
              </w:rPr>
              <w:fldChar w:fldCharType="end"/>
            </w:r>
          </w:p>
        </w:tc>
      </w:tr>
      <w:tr w:rsidR="00AB57E0" w:rsidRPr="007F1231" w14:paraId="5000FB32" w14:textId="77777777" w:rsidTr="000077F0">
        <w:trPr>
          <w:cantSplit/>
          <w:trHeight w:val="284"/>
        </w:trPr>
        <w:tc>
          <w:tcPr>
            <w:tcW w:w="9855" w:type="dxa"/>
            <w:gridSpan w:val="4"/>
            <w:shd w:val="clear" w:color="auto" w:fill="D9D9D9" w:themeFill="background1" w:themeFillShade="D9"/>
          </w:tcPr>
          <w:p w14:paraId="4B9FE42A" w14:textId="3E748BB6" w:rsidR="00AB57E0" w:rsidRPr="007F1231" w:rsidRDefault="000077F0" w:rsidP="00AB57E0">
            <w:pPr>
              <w:pStyle w:val="Header"/>
              <w:numPr>
                <w:ilvl w:val="0"/>
                <w:numId w:val="20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Visiting Groups</w:t>
            </w:r>
          </w:p>
        </w:tc>
      </w:tr>
      <w:tr w:rsidR="00AB57E0" w:rsidRPr="007F1231" w14:paraId="7BD3797C" w14:textId="77777777" w:rsidTr="000077F0">
        <w:trPr>
          <w:cantSplit/>
          <w:trHeight w:val="737"/>
        </w:trPr>
        <w:tc>
          <w:tcPr>
            <w:tcW w:w="534" w:type="dxa"/>
          </w:tcPr>
          <w:p w14:paraId="16904971" w14:textId="77777777" w:rsidR="00AB57E0" w:rsidRPr="0077609A" w:rsidRDefault="00AB57E0" w:rsidP="00AB57E0">
            <w:pPr>
              <w:pStyle w:val="Header"/>
              <w:numPr>
                <w:ilvl w:val="1"/>
                <w:numId w:val="20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363" w:type="dxa"/>
            <w:vAlign w:val="center"/>
          </w:tcPr>
          <w:p w14:paraId="385E3E88" w14:textId="353FDD08" w:rsidR="00AB57E0" w:rsidRPr="000077F0" w:rsidRDefault="000077F0" w:rsidP="00AB57E0">
            <w:pPr>
              <w:rPr>
                <w:sz w:val="20"/>
                <w:szCs w:val="20"/>
              </w:rPr>
            </w:pPr>
            <w:r w:rsidRPr="000077F0">
              <w:rPr>
                <w:sz w:val="20"/>
                <w:szCs w:val="20"/>
              </w:rPr>
              <w:t>Are establishment staff provided in advance with relevant information from your operating and emergency procedures, made aware of their roles in them, and provided with any necessary training?</w:t>
            </w:r>
          </w:p>
        </w:tc>
        <w:tc>
          <w:tcPr>
            <w:tcW w:w="958" w:type="dxa"/>
            <w:gridSpan w:val="2"/>
          </w:tcPr>
          <w:p w14:paraId="1291BB84" w14:textId="491A3F7D" w:rsidR="00AB57E0" w:rsidRPr="007F1231" w:rsidRDefault="00933BA6" w:rsidP="00AB57E0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 w:rsidRPr="007F1231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7F1231">
              <w:rPr>
                <w:sz w:val="20"/>
                <w:szCs w:val="20"/>
              </w:rPr>
              <w:instrText xml:space="preserve"> FORMTEXT </w:instrText>
            </w:r>
            <w:r w:rsidRPr="007F1231">
              <w:rPr>
                <w:sz w:val="20"/>
                <w:szCs w:val="20"/>
              </w:rPr>
            </w:r>
            <w:r w:rsidRPr="007F1231">
              <w:rPr>
                <w:sz w:val="20"/>
                <w:szCs w:val="20"/>
              </w:rPr>
              <w:fldChar w:fldCharType="separate"/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sz w:val="20"/>
                <w:szCs w:val="20"/>
              </w:rPr>
              <w:fldChar w:fldCharType="end"/>
            </w:r>
          </w:p>
        </w:tc>
      </w:tr>
      <w:tr w:rsidR="000077F0" w:rsidRPr="007F1231" w14:paraId="03CCDA3F" w14:textId="77777777" w:rsidTr="000077F0">
        <w:trPr>
          <w:cantSplit/>
          <w:trHeight w:val="964"/>
        </w:trPr>
        <w:tc>
          <w:tcPr>
            <w:tcW w:w="534" w:type="dxa"/>
          </w:tcPr>
          <w:p w14:paraId="37D373DC" w14:textId="77777777" w:rsidR="000077F0" w:rsidRPr="0077609A" w:rsidRDefault="000077F0" w:rsidP="00AB57E0">
            <w:pPr>
              <w:pStyle w:val="Header"/>
              <w:numPr>
                <w:ilvl w:val="1"/>
                <w:numId w:val="20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363" w:type="dxa"/>
            <w:vAlign w:val="center"/>
          </w:tcPr>
          <w:p w14:paraId="4610910B" w14:textId="4B20A9BE" w:rsidR="000077F0" w:rsidRPr="000077F0" w:rsidRDefault="000077F0" w:rsidP="00AB57E0">
            <w:pPr>
              <w:rPr>
                <w:sz w:val="20"/>
                <w:szCs w:val="20"/>
              </w:rPr>
            </w:pPr>
            <w:r w:rsidRPr="000077F0">
              <w:rPr>
                <w:sz w:val="20"/>
                <w:szCs w:val="20"/>
              </w:rPr>
              <w:t xml:space="preserve">What is the maximum number of participants </w:t>
            </w:r>
            <w:r>
              <w:rPr>
                <w:sz w:val="20"/>
                <w:szCs w:val="20"/>
              </w:rPr>
              <w:t>the establishment</w:t>
            </w:r>
            <w:r w:rsidRPr="000077F0">
              <w:rPr>
                <w:sz w:val="20"/>
                <w:szCs w:val="20"/>
              </w:rPr>
              <w:t xml:space="preserve"> can bring (including learners and establishment staff who will enter the water), so that the maximum pool load is not exceeded?</w:t>
            </w:r>
            <w:r>
              <w:rPr>
                <w:sz w:val="20"/>
                <w:szCs w:val="20"/>
              </w:rPr>
              <w:t xml:space="preserve">  </w:t>
            </w:r>
            <w:r w:rsidRPr="000077F0">
              <w:rPr>
                <w:sz w:val="20"/>
                <w:szCs w:val="20"/>
              </w:rPr>
              <w:t>If this varies from visit to visit, please explain, in section D below, how the number will be agreed</w:t>
            </w:r>
            <w:r>
              <w:rPr>
                <w:sz w:val="20"/>
                <w:szCs w:val="20"/>
              </w:rPr>
              <w:t xml:space="preserve"> on each occasion</w:t>
            </w:r>
            <w:r w:rsidRPr="000077F0">
              <w:rPr>
                <w:sz w:val="20"/>
                <w:szCs w:val="20"/>
              </w:rPr>
              <w:t>.</w:t>
            </w:r>
          </w:p>
        </w:tc>
        <w:tc>
          <w:tcPr>
            <w:tcW w:w="958" w:type="dxa"/>
            <w:gridSpan w:val="2"/>
          </w:tcPr>
          <w:p w14:paraId="04992FD6" w14:textId="0F02696B" w:rsidR="000077F0" w:rsidRPr="007F1231" w:rsidRDefault="00933BA6" w:rsidP="00AB57E0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 w:rsidRPr="007F1231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7F1231">
              <w:rPr>
                <w:sz w:val="20"/>
                <w:szCs w:val="20"/>
              </w:rPr>
              <w:instrText xml:space="preserve"> FORMTEXT </w:instrText>
            </w:r>
            <w:r w:rsidRPr="007F1231">
              <w:rPr>
                <w:sz w:val="20"/>
                <w:szCs w:val="20"/>
              </w:rPr>
            </w:r>
            <w:r w:rsidRPr="007F1231">
              <w:rPr>
                <w:sz w:val="20"/>
                <w:szCs w:val="20"/>
              </w:rPr>
              <w:fldChar w:fldCharType="separate"/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sz w:val="20"/>
                <w:szCs w:val="20"/>
              </w:rPr>
              <w:fldChar w:fldCharType="end"/>
            </w:r>
          </w:p>
        </w:tc>
      </w:tr>
    </w:tbl>
    <w:p w14:paraId="5968F20A" w14:textId="263A84DB" w:rsidR="00A35470" w:rsidRDefault="00A35470"/>
    <w:p w14:paraId="2E0788C5" w14:textId="77777777" w:rsidR="0020373C" w:rsidRDefault="0020373C"/>
    <w:tbl>
      <w:tblPr>
        <w:tblpPr w:leftFromText="181" w:rightFromText="181" w:vertAnchor="text" w:tblpY="1"/>
        <w:tblOverlap w:val="never"/>
        <w:tblW w:w="98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8394"/>
        <w:gridCol w:w="926"/>
      </w:tblGrid>
      <w:tr w:rsidR="00683919" w:rsidRPr="007F1231" w14:paraId="20649AE2" w14:textId="77777777" w:rsidTr="00BE573E">
        <w:trPr>
          <w:cantSplit/>
          <w:trHeight w:val="510"/>
        </w:trPr>
        <w:tc>
          <w:tcPr>
            <w:tcW w:w="9854" w:type="dxa"/>
            <w:gridSpan w:val="3"/>
            <w:shd w:val="clear" w:color="auto" w:fill="D9D9D9" w:themeFill="background1" w:themeFillShade="D9"/>
          </w:tcPr>
          <w:p w14:paraId="20649ADF" w14:textId="34A8330B" w:rsidR="00683919" w:rsidRPr="004A2D2D" w:rsidRDefault="00683919" w:rsidP="00B57551">
            <w:pPr>
              <w:rPr>
                <w:b/>
                <w:sz w:val="20"/>
                <w:szCs w:val="20"/>
              </w:rPr>
            </w:pPr>
            <w:r w:rsidRPr="004A2D2D">
              <w:rPr>
                <w:b/>
                <w:sz w:val="20"/>
                <w:szCs w:val="20"/>
              </w:rPr>
              <w:lastRenderedPageBreak/>
              <w:t xml:space="preserve">SECTION </w:t>
            </w:r>
            <w:r w:rsidR="00D53CC1">
              <w:rPr>
                <w:b/>
                <w:sz w:val="20"/>
                <w:szCs w:val="20"/>
              </w:rPr>
              <w:t>B</w:t>
            </w:r>
          </w:p>
          <w:p w14:paraId="20649AE1" w14:textId="488B0670" w:rsidR="00185DE0" w:rsidRDefault="00683919" w:rsidP="00D53CC1">
            <w:pPr>
              <w:pStyle w:val="Header"/>
              <w:tabs>
                <w:tab w:val="clear" w:pos="4153"/>
                <w:tab w:val="clear" w:pos="8306"/>
              </w:tabs>
              <w:spacing w:line="22" w:lineRule="atLeast"/>
              <w:rPr>
                <w:rFonts w:cs="Times New Roman"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</w:t>
            </w:r>
            <w:r w:rsidRPr="004A2D2D">
              <w:rPr>
                <w:b/>
                <w:sz w:val="20"/>
                <w:szCs w:val="20"/>
              </w:rPr>
              <w:t>o be c</w:t>
            </w:r>
            <w:r>
              <w:rPr>
                <w:b/>
                <w:sz w:val="20"/>
                <w:szCs w:val="20"/>
              </w:rPr>
              <w:t xml:space="preserve">ompleted if </w:t>
            </w:r>
            <w:r w:rsidR="00D53CC1">
              <w:rPr>
                <w:b/>
                <w:sz w:val="20"/>
                <w:szCs w:val="20"/>
              </w:rPr>
              <w:t>you provide lifeguards</w:t>
            </w:r>
          </w:p>
        </w:tc>
      </w:tr>
      <w:tr w:rsidR="00EF6DFD" w:rsidRPr="007F1231" w14:paraId="20649AFC" w14:textId="77777777" w:rsidTr="00BE573E">
        <w:trPr>
          <w:cantSplit/>
          <w:trHeight w:hRule="exact" w:val="964"/>
        </w:trPr>
        <w:tc>
          <w:tcPr>
            <w:tcW w:w="534" w:type="dxa"/>
          </w:tcPr>
          <w:p w14:paraId="20649AF9" w14:textId="77777777" w:rsidR="00EF6DFD" w:rsidRPr="007F1231" w:rsidRDefault="00EF6DFD" w:rsidP="00BE573E">
            <w:pPr>
              <w:pStyle w:val="Header"/>
              <w:numPr>
                <w:ilvl w:val="0"/>
                <w:numId w:val="32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394" w:type="dxa"/>
          </w:tcPr>
          <w:p w14:paraId="5491220C" w14:textId="77777777" w:rsidR="00BE573E" w:rsidRPr="00BE573E" w:rsidRDefault="00BE573E" w:rsidP="00BE573E">
            <w:pPr>
              <w:rPr>
                <w:sz w:val="20"/>
                <w:szCs w:val="20"/>
              </w:rPr>
            </w:pPr>
            <w:r w:rsidRPr="00BE573E">
              <w:rPr>
                <w:sz w:val="20"/>
                <w:szCs w:val="20"/>
              </w:rPr>
              <w:t xml:space="preserve">Do all lifeguards hold current appropriate nationally-recognised lifeguard qualifications, such as those recommended in OEAP National Guidance document </w:t>
            </w:r>
            <w:hyperlink r:id="rId16" w:history="1">
              <w:r w:rsidRPr="00BE573E">
                <w:rPr>
                  <w:rStyle w:val="Hyperlink"/>
                  <w:sz w:val="20"/>
                  <w:szCs w:val="20"/>
                </w:rPr>
                <w:t>7.1x “Swimming Pools”</w:t>
              </w:r>
            </w:hyperlink>
            <w:r w:rsidRPr="00BE573E">
              <w:rPr>
                <w:sz w:val="20"/>
                <w:szCs w:val="20"/>
              </w:rPr>
              <w:t>?</w:t>
            </w:r>
          </w:p>
          <w:p w14:paraId="20649AFA" w14:textId="5ED407B1" w:rsidR="00EF6DFD" w:rsidRPr="007F1231" w:rsidRDefault="00BE573E" w:rsidP="00BE573E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  <w:r>
              <w:rPr>
                <w:sz w:val="18"/>
                <w:szCs w:val="18"/>
              </w:rPr>
              <w:t>If any lifeguards do not hold such a qualification, please explain, in section D below, how you assess their competence.</w:t>
            </w:r>
          </w:p>
        </w:tc>
        <w:tc>
          <w:tcPr>
            <w:tcW w:w="926" w:type="dxa"/>
          </w:tcPr>
          <w:p w14:paraId="312860C0" w14:textId="77777777" w:rsidR="00C540ED" w:rsidRPr="007F1231" w:rsidRDefault="00C540ED" w:rsidP="00B57551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 w:rsidRPr="007F1231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7F1231">
              <w:rPr>
                <w:sz w:val="20"/>
                <w:szCs w:val="20"/>
              </w:rPr>
              <w:instrText xml:space="preserve"> FORMTEXT </w:instrText>
            </w:r>
            <w:r w:rsidRPr="007F1231">
              <w:rPr>
                <w:sz w:val="20"/>
                <w:szCs w:val="20"/>
              </w:rPr>
            </w:r>
            <w:r w:rsidRPr="007F1231">
              <w:rPr>
                <w:sz w:val="20"/>
                <w:szCs w:val="20"/>
              </w:rPr>
              <w:fldChar w:fldCharType="separate"/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sz w:val="20"/>
                <w:szCs w:val="20"/>
              </w:rPr>
              <w:fldChar w:fldCharType="end"/>
            </w:r>
          </w:p>
          <w:p w14:paraId="20649AFB" w14:textId="2C78422E" w:rsidR="00EF6DFD" w:rsidRPr="007F1231" w:rsidRDefault="00EF6DFD" w:rsidP="00B57551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</w:p>
        </w:tc>
      </w:tr>
      <w:tr w:rsidR="00933BA6" w:rsidRPr="007F1231" w14:paraId="2B1E3DD5" w14:textId="77777777" w:rsidTr="00933BA6">
        <w:trPr>
          <w:cantSplit/>
          <w:trHeight w:hRule="exact" w:val="284"/>
        </w:trPr>
        <w:tc>
          <w:tcPr>
            <w:tcW w:w="534" w:type="dxa"/>
          </w:tcPr>
          <w:p w14:paraId="7C283E35" w14:textId="77777777" w:rsidR="00933BA6" w:rsidRPr="007F1231" w:rsidRDefault="00933BA6" w:rsidP="00BE573E">
            <w:pPr>
              <w:pStyle w:val="Header"/>
              <w:numPr>
                <w:ilvl w:val="0"/>
                <w:numId w:val="32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394" w:type="dxa"/>
          </w:tcPr>
          <w:p w14:paraId="2EE77C1A" w14:textId="46F70BBC" w:rsidR="00933BA6" w:rsidRPr="00BE573E" w:rsidRDefault="00933BA6" w:rsidP="00BE57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Are all lifeguards tested to the maximum depth of the pool?</w:t>
            </w:r>
          </w:p>
        </w:tc>
        <w:tc>
          <w:tcPr>
            <w:tcW w:w="926" w:type="dxa"/>
          </w:tcPr>
          <w:p w14:paraId="0190CD3D" w14:textId="6A92DA87" w:rsidR="00933BA6" w:rsidRPr="007F1231" w:rsidRDefault="00933BA6" w:rsidP="00B57551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 w:rsidRPr="007F1231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7F1231">
              <w:rPr>
                <w:sz w:val="20"/>
                <w:szCs w:val="20"/>
              </w:rPr>
              <w:instrText xml:space="preserve"> FORMTEXT </w:instrText>
            </w:r>
            <w:r w:rsidRPr="007F1231">
              <w:rPr>
                <w:sz w:val="20"/>
                <w:szCs w:val="20"/>
              </w:rPr>
            </w:r>
            <w:r w:rsidRPr="007F1231">
              <w:rPr>
                <w:sz w:val="20"/>
                <w:szCs w:val="20"/>
              </w:rPr>
              <w:fldChar w:fldCharType="separate"/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sz w:val="20"/>
                <w:szCs w:val="20"/>
              </w:rPr>
              <w:fldChar w:fldCharType="end"/>
            </w:r>
          </w:p>
        </w:tc>
      </w:tr>
      <w:tr w:rsidR="00EF6DFD" w:rsidRPr="007F1231" w14:paraId="20649B00" w14:textId="77777777" w:rsidTr="0020373C">
        <w:trPr>
          <w:trHeight w:hRule="exact" w:val="284"/>
        </w:trPr>
        <w:tc>
          <w:tcPr>
            <w:tcW w:w="534" w:type="dxa"/>
          </w:tcPr>
          <w:p w14:paraId="20649AFD" w14:textId="77777777" w:rsidR="00EF6DFD" w:rsidRPr="007F1231" w:rsidRDefault="00EF6DFD" w:rsidP="00BE573E">
            <w:pPr>
              <w:pStyle w:val="Header"/>
              <w:numPr>
                <w:ilvl w:val="0"/>
                <w:numId w:val="32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394" w:type="dxa"/>
          </w:tcPr>
          <w:p w14:paraId="20649AFE" w14:textId="222D6507" w:rsidR="00EF6DFD" w:rsidRPr="00BE573E" w:rsidRDefault="00BE573E" w:rsidP="00B57551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  <w:r w:rsidRPr="00BE573E">
              <w:rPr>
                <w:sz w:val="20"/>
                <w:szCs w:val="20"/>
              </w:rPr>
              <w:t xml:space="preserve">Do all lifeguards participate in regular ongoing training, </w:t>
            </w:r>
            <w:bookmarkStart w:id="6" w:name="_Hlk125188306"/>
            <w:r w:rsidRPr="00BE573E">
              <w:rPr>
                <w:sz w:val="20"/>
                <w:szCs w:val="20"/>
              </w:rPr>
              <w:t xml:space="preserve">as recommended in  </w:t>
            </w:r>
            <w:hyperlink r:id="rId17" w:history="1">
              <w:r w:rsidRPr="00BE573E">
                <w:rPr>
                  <w:rStyle w:val="Hyperlink"/>
                  <w:sz w:val="20"/>
                  <w:szCs w:val="20"/>
                </w:rPr>
                <w:t>HSG179</w:t>
              </w:r>
            </w:hyperlink>
            <w:bookmarkEnd w:id="6"/>
            <w:r w:rsidR="0020373C">
              <w:rPr>
                <w:rStyle w:val="Hyperlink"/>
                <w:sz w:val="20"/>
                <w:szCs w:val="20"/>
              </w:rPr>
              <w:t>?</w:t>
            </w:r>
          </w:p>
        </w:tc>
        <w:tc>
          <w:tcPr>
            <w:tcW w:w="926" w:type="dxa"/>
          </w:tcPr>
          <w:p w14:paraId="7514777E" w14:textId="77777777" w:rsidR="00C540ED" w:rsidRPr="007F1231" w:rsidRDefault="00C540ED" w:rsidP="00B57551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 w:rsidRPr="007F1231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7F1231">
              <w:rPr>
                <w:sz w:val="20"/>
                <w:szCs w:val="20"/>
              </w:rPr>
              <w:instrText xml:space="preserve"> FORMTEXT </w:instrText>
            </w:r>
            <w:r w:rsidRPr="007F1231">
              <w:rPr>
                <w:sz w:val="20"/>
                <w:szCs w:val="20"/>
              </w:rPr>
            </w:r>
            <w:r w:rsidRPr="007F1231">
              <w:rPr>
                <w:sz w:val="20"/>
                <w:szCs w:val="20"/>
              </w:rPr>
              <w:fldChar w:fldCharType="separate"/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sz w:val="20"/>
                <w:szCs w:val="20"/>
              </w:rPr>
              <w:fldChar w:fldCharType="end"/>
            </w:r>
          </w:p>
          <w:p w14:paraId="20649AFF" w14:textId="1C8FB914" w:rsidR="00EF6DFD" w:rsidRPr="007F1231" w:rsidRDefault="00EF6DFD" w:rsidP="00B57551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</w:p>
        </w:tc>
      </w:tr>
      <w:tr w:rsidR="00EF6DFD" w:rsidRPr="007F1231" w14:paraId="20649B04" w14:textId="77777777" w:rsidTr="00807810">
        <w:trPr>
          <w:cantSplit/>
          <w:trHeight w:hRule="exact" w:val="737"/>
        </w:trPr>
        <w:tc>
          <w:tcPr>
            <w:tcW w:w="534" w:type="dxa"/>
          </w:tcPr>
          <w:p w14:paraId="20649B01" w14:textId="77777777" w:rsidR="00EF6DFD" w:rsidRPr="007F1231" w:rsidRDefault="00EF6DFD" w:rsidP="00BE573E">
            <w:pPr>
              <w:pStyle w:val="Header"/>
              <w:numPr>
                <w:ilvl w:val="0"/>
                <w:numId w:val="32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394" w:type="dxa"/>
          </w:tcPr>
          <w:p w14:paraId="20649B02" w14:textId="7FC7FA99" w:rsidR="00EF6DFD" w:rsidRPr="00BE573E" w:rsidRDefault="00BE573E" w:rsidP="00B57551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  <w:r w:rsidRPr="00BE573E">
              <w:rPr>
                <w:sz w:val="20"/>
                <w:szCs w:val="20"/>
              </w:rPr>
              <w:t>Is the number of lifeguards on duty always appropriate for the number of people in the pool,</w:t>
            </w:r>
            <w:r w:rsidR="0017728F">
              <w:rPr>
                <w:sz w:val="20"/>
                <w:szCs w:val="20"/>
              </w:rPr>
              <w:t xml:space="preserve"> their abilities and planned activities,</w:t>
            </w:r>
            <w:r w:rsidRPr="00BE573E">
              <w:rPr>
                <w:sz w:val="20"/>
                <w:szCs w:val="20"/>
              </w:rPr>
              <w:t xml:space="preserve"> and based on your risk assessments</w:t>
            </w:r>
            <w:r w:rsidR="00DD5507">
              <w:rPr>
                <w:sz w:val="20"/>
                <w:szCs w:val="20"/>
              </w:rPr>
              <w:t xml:space="preserve"> and the guidance in</w:t>
            </w:r>
            <w:r w:rsidR="00251BB7">
              <w:rPr>
                <w:sz w:val="20"/>
                <w:szCs w:val="20"/>
              </w:rPr>
              <w:t xml:space="preserve"> </w:t>
            </w:r>
            <w:hyperlink r:id="rId18" w:history="1">
              <w:r w:rsidR="00251BB7" w:rsidRPr="00BE573E">
                <w:rPr>
                  <w:rStyle w:val="Hyperlink"/>
                  <w:sz w:val="20"/>
                  <w:szCs w:val="20"/>
                </w:rPr>
                <w:t>HSG179</w:t>
              </w:r>
            </w:hyperlink>
            <w:r w:rsidRPr="00BE573E">
              <w:rPr>
                <w:sz w:val="20"/>
                <w:szCs w:val="20"/>
              </w:rPr>
              <w:t>?</w:t>
            </w:r>
          </w:p>
        </w:tc>
        <w:tc>
          <w:tcPr>
            <w:tcW w:w="926" w:type="dxa"/>
          </w:tcPr>
          <w:p w14:paraId="2D39237F" w14:textId="77777777" w:rsidR="00C540ED" w:rsidRPr="007F1231" w:rsidRDefault="00C540ED" w:rsidP="00B57551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 w:rsidRPr="007F1231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7F1231">
              <w:rPr>
                <w:sz w:val="20"/>
                <w:szCs w:val="20"/>
              </w:rPr>
              <w:instrText xml:space="preserve"> FORMTEXT </w:instrText>
            </w:r>
            <w:r w:rsidRPr="007F1231">
              <w:rPr>
                <w:sz w:val="20"/>
                <w:szCs w:val="20"/>
              </w:rPr>
            </w:r>
            <w:r w:rsidRPr="007F1231">
              <w:rPr>
                <w:sz w:val="20"/>
                <w:szCs w:val="20"/>
              </w:rPr>
              <w:fldChar w:fldCharType="separate"/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sz w:val="20"/>
                <w:szCs w:val="20"/>
              </w:rPr>
              <w:fldChar w:fldCharType="end"/>
            </w:r>
          </w:p>
          <w:p w14:paraId="20649B03" w14:textId="50BBE9FD" w:rsidR="00EF6DFD" w:rsidRPr="007F1231" w:rsidRDefault="00EF6DFD" w:rsidP="00B57551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</w:p>
        </w:tc>
      </w:tr>
      <w:tr w:rsidR="00EF6DFD" w:rsidRPr="007F1231" w14:paraId="20649B08" w14:textId="77777777" w:rsidTr="0020373C">
        <w:trPr>
          <w:cantSplit/>
          <w:trHeight w:hRule="exact" w:val="284"/>
        </w:trPr>
        <w:tc>
          <w:tcPr>
            <w:tcW w:w="534" w:type="dxa"/>
          </w:tcPr>
          <w:p w14:paraId="20649B05" w14:textId="77777777" w:rsidR="00EF6DFD" w:rsidRPr="007F1231" w:rsidRDefault="00EF6DFD" w:rsidP="00BE573E">
            <w:pPr>
              <w:pStyle w:val="Header"/>
              <w:numPr>
                <w:ilvl w:val="0"/>
                <w:numId w:val="32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394" w:type="dxa"/>
          </w:tcPr>
          <w:p w14:paraId="20649B06" w14:textId="68598BBA" w:rsidR="00EF6DFD" w:rsidRPr="00BE573E" w:rsidRDefault="00BE573E" w:rsidP="00B57551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  <w:r w:rsidRPr="00BE573E">
              <w:rPr>
                <w:sz w:val="20"/>
                <w:szCs w:val="20"/>
              </w:rPr>
              <w:t xml:space="preserve">Are any of </w:t>
            </w:r>
            <w:r w:rsidR="0020373C">
              <w:rPr>
                <w:sz w:val="20"/>
                <w:szCs w:val="20"/>
              </w:rPr>
              <w:t>the</w:t>
            </w:r>
            <w:r w:rsidRPr="00BE573E">
              <w:rPr>
                <w:sz w:val="20"/>
                <w:szCs w:val="20"/>
              </w:rPr>
              <w:t xml:space="preserve"> lifeguards not directly employed by you?  If so, please explain in section D</w:t>
            </w:r>
            <w:r w:rsidR="0020373C">
              <w:rPr>
                <w:sz w:val="20"/>
                <w:szCs w:val="20"/>
              </w:rPr>
              <w:t>.</w:t>
            </w:r>
          </w:p>
        </w:tc>
        <w:tc>
          <w:tcPr>
            <w:tcW w:w="926" w:type="dxa"/>
          </w:tcPr>
          <w:p w14:paraId="04138965" w14:textId="77777777" w:rsidR="00C540ED" w:rsidRPr="007F1231" w:rsidRDefault="00C540ED" w:rsidP="00B57551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 w:rsidRPr="007F1231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7F1231">
              <w:rPr>
                <w:sz w:val="20"/>
                <w:szCs w:val="20"/>
              </w:rPr>
              <w:instrText xml:space="preserve"> FORMTEXT </w:instrText>
            </w:r>
            <w:r w:rsidRPr="007F1231">
              <w:rPr>
                <w:sz w:val="20"/>
                <w:szCs w:val="20"/>
              </w:rPr>
            </w:r>
            <w:r w:rsidRPr="007F1231">
              <w:rPr>
                <w:sz w:val="20"/>
                <w:szCs w:val="20"/>
              </w:rPr>
              <w:fldChar w:fldCharType="separate"/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sz w:val="20"/>
                <w:szCs w:val="20"/>
              </w:rPr>
              <w:fldChar w:fldCharType="end"/>
            </w:r>
          </w:p>
          <w:p w14:paraId="20649B07" w14:textId="540C71D1" w:rsidR="00EF6DFD" w:rsidRPr="007F1231" w:rsidRDefault="00EF6DFD" w:rsidP="00B57551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</w:p>
        </w:tc>
      </w:tr>
    </w:tbl>
    <w:p w14:paraId="2FB1F84B" w14:textId="598F1E60" w:rsidR="00BE573E" w:rsidRDefault="00BE573E" w:rsidP="00EF6DFD">
      <w:pPr>
        <w:pStyle w:val="Header"/>
        <w:tabs>
          <w:tab w:val="clear" w:pos="4153"/>
          <w:tab w:val="clear" w:pos="8306"/>
        </w:tabs>
        <w:spacing w:line="22" w:lineRule="atLeast"/>
        <w:rPr>
          <w:b/>
          <w:sz w:val="20"/>
          <w:szCs w:val="20"/>
        </w:rPr>
      </w:pPr>
    </w:p>
    <w:tbl>
      <w:tblPr>
        <w:tblpPr w:leftFromText="181" w:rightFromText="181" w:vertAnchor="text" w:tblpY="1"/>
        <w:tblOverlap w:val="never"/>
        <w:tblW w:w="98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8394"/>
        <w:gridCol w:w="926"/>
      </w:tblGrid>
      <w:tr w:rsidR="00BE573E" w:rsidRPr="007F1231" w14:paraId="6F660331" w14:textId="77777777" w:rsidTr="00F34FDE">
        <w:trPr>
          <w:cantSplit/>
          <w:trHeight w:val="510"/>
        </w:trPr>
        <w:tc>
          <w:tcPr>
            <w:tcW w:w="9854" w:type="dxa"/>
            <w:gridSpan w:val="3"/>
            <w:shd w:val="clear" w:color="auto" w:fill="D9D9D9" w:themeFill="background1" w:themeFillShade="D9"/>
          </w:tcPr>
          <w:p w14:paraId="1D8B6DFC" w14:textId="06A0E4B7" w:rsidR="00BE573E" w:rsidRPr="004A2D2D" w:rsidRDefault="00BE573E" w:rsidP="00F34FDE">
            <w:pPr>
              <w:rPr>
                <w:b/>
                <w:sz w:val="20"/>
                <w:szCs w:val="20"/>
              </w:rPr>
            </w:pPr>
            <w:r w:rsidRPr="004A2D2D">
              <w:rPr>
                <w:b/>
                <w:sz w:val="20"/>
                <w:szCs w:val="20"/>
              </w:rPr>
              <w:t xml:space="preserve">SECTION </w:t>
            </w:r>
            <w:r>
              <w:rPr>
                <w:b/>
                <w:sz w:val="20"/>
                <w:szCs w:val="20"/>
              </w:rPr>
              <w:t>C</w:t>
            </w:r>
          </w:p>
          <w:p w14:paraId="090712B9" w14:textId="30777F1B" w:rsidR="00BE573E" w:rsidRDefault="00BE573E" w:rsidP="00F34FDE">
            <w:pPr>
              <w:pStyle w:val="Header"/>
              <w:tabs>
                <w:tab w:val="clear" w:pos="4153"/>
                <w:tab w:val="clear" w:pos="8306"/>
              </w:tabs>
              <w:spacing w:line="22" w:lineRule="atLeast"/>
              <w:rPr>
                <w:rFonts w:cs="Times New Roman"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</w:t>
            </w:r>
            <w:r w:rsidRPr="004A2D2D">
              <w:rPr>
                <w:b/>
                <w:sz w:val="20"/>
                <w:szCs w:val="20"/>
              </w:rPr>
              <w:t>o be c</w:t>
            </w:r>
            <w:r>
              <w:rPr>
                <w:b/>
                <w:sz w:val="20"/>
                <w:szCs w:val="20"/>
              </w:rPr>
              <w:t xml:space="preserve">ompleted if you provide </w:t>
            </w:r>
            <w:r w:rsidR="00F5162F">
              <w:rPr>
                <w:b/>
                <w:sz w:val="20"/>
                <w:szCs w:val="20"/>
              </w:rPr>
              <w:t>swimming instruction</w:t>
            </w:r>
          </w:p>
        </w:tc>
      </w:tr>
      <w:tr w:rsidR="00BE573E" w:rsidRPr="007F1231" w14:paraId="534B80A6" w14:textId="77777777" w:rsidTr="00E74778">
        <w:trPr>
          <w:cantSplit/>
          <w:trHeight w:hRule="exact" w:val="964"/>
        </w:trPr>
        <w:tc>
          <w:tcPr>
            <w:tcW w:w="534" w:type="dxa"/>
          </w:tcPr>
          <w:p w14:paraId="379573A6" w14:textId="77777777" w:rsidR="00BE573E" w:rsidRPr="007F1231" w:rsidRDefault="00BE573E" w:rsidP="006130A8">
            <w:pPr>
              <w:pStyle w:val="Header"/>
              <w:numPr>
                <w:ilvl w:val="0"/>
                <w:numId w:val="33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394" w:type="dxa"/>
          </w:tcPr>
          <w:p w14:paraId="58EBF6C0" w14:textId="5F6A3787" w:rsidR="00BE573E" w:rsidRPr="00E74778" w:rsidRDefault="006130A8" w:rsidP="00E74778">
            <w:pPr>
              <w:rPr>
                <w:sz w:val="20"/>
                <w:szCs w:val="20"/>
              </w:rPr>
            </w:pPr>
            <w:r w:rsidRPr="006130A8">
              <w:rPr>
                <w:sz w:val="20"/>
                <w:szCs w:val="20"/>
              </w:rPr>
              <w:t xml:space="preserve">Do the lead swimming teachers/instructors hold a minimum of the </w:t>
            </w:r>
            <w:r w:rsidR="00E74778">
              <w:rPr>
                <w:sz w:val="20"/>
                <w:szCs w:val="20"/>
              </w:rPr>
              <w:t xml:space="preserve">SEQ Level 2 Teaching Swimming </w:t>
            </w:r>
            <w:r w:rsidR="00370511" w:rsidRPr="006130A8">
              <w:rPr>
                <w:sz w:val="20"/>
                <w:szCs w:val="20"/>
              </w:rPr>
              <w:t>Level 2 award</w:t>
            </w:r>
            <w:r w:rsidR="00694E8C">
              <w:rPr>
                <w:sz w:val="20"/>
                <w:szCs w:val="20"/>
              </w:rPr>
              <w:t xml:space="preserve"> or equivalent</w:t>
            </w:r>
            <w:r w:rsidRPr="006130A8">
              <w:rPr>
                <w:sz w:val="20"/>
                <w:szCs w:val="20"/>
              </w:rPr>
              <w:t xml:space="preserve">, and do any assistants hold a minimum of the </w:t>
            </w:r>
            <w:r w:rsidR="00E74778">
              <w:rPr>
                <w:sz w:val="20"/>
                <w:szCs w:val="20"/>
              </w:rPr>
              <w:t>SEQ</w:t>
            </w:r>
            <w:r w:rsidRPr="006130A8">
              <w:rPr>
                <w:sz w:val="20"/>
                <w:szCs w:val="20"/>
              </w:rPr>
              <w:t xml:space="preserve"> Level 1</w:t>
            </w:r>
            <w:r w:rsidR="00E74778">
              <w:rPr>
                <w:sz w:val="20"/>
                <w:szCs w:val="20"/>
              </w:rPr>
              <w:t xml:space="preserve"> Swimming Assistant </w:t>
            </w:r>
            <w:r w:rsidRPr="006130A8">
              <w:rPr>
                <w:sz w:val="20"/>
                <w:szCs w:val="20"/>
              </w:rPr>
              <w:t>aw</w:t>
            </w:r>
            <w:r>
              <w:rPr>
                <w:sz w:val="20"/>
                <w:szCs w:val="20"/>
              </w:rPr>
              <w:t>a</w:t>
            </w:r>
            <w:r w:rsidRPr="006130A8">
              <w:rPr>
                <w:sz w:val="20"/>
                <w:szCs w:val="20"/>
              </w:rPr>
              <w:t>rd</w:t>
            </w:r>
            <w:r w:rsidR="00694E8C">
              <w:rPr>
                <w:sz w:val="20"/>
                <w:szCs w:val="20"/>
              </w:rPr>
              <w:t xml:space="preserve"> or equivalent</w:t>
            </w:r>
            <w:r w:rsidRPr="006130A8">
              <w:rPr>
                <w:sz w:val="20"/>
                <w:szCs w:val="20"/>
              </w:rPr>
              <w:t>?</w:t>
            </w:r>
            <w:r w:rsidR="00E74778">
              <w:rPr>
                <w:sz w:val="20"/>
                <w:szCs w:val="20"/>
              </w:rPr>
              <w:t xml:space="preserve">  </w:t>
            </w:r>
            <w:r w:rsidRPr="006130A8">
              <w:rPr>
                <w:sz w:val="20"/>
                <w:szCs w:val="20"/>
              </w:rPr>
              <w:t xml:space="preserve">If not, please explain, in section D below, how you assess their competence to </w:t>
            </w:r>
            <w:r w:rsidR="00E74778" w:rsidRPr="006130A8">
              <w:rPr>
                <w:sz w:val="20"/>
                <w:szCs w:val="20"/>
              </w:rPr>
              <w:t>instruct</w:t>
            </w:r>
            <w:r w:rsidR="00E74778">
              <w:rPr>
                <w:sz w:val="20"/>
                <w:szCs w:val="20"/>
              </w:rPr>
              <w:t xml:space="preserve"> s</w:t>
            </w:r>
            <w:r w:rsidR="00E74778" w:rsidRPr="006130A8">
              <w:rPr>
                <w:sz w:val="20"/>
                <w:szCs w:val="20"/>
              </w:rPr>
              <w:t>wimming</w:t>
            </w:r>
            <w:r w:rsidRPr="006130A8">
              <w:rPr>
                <w:sz w:val="20"/>
                <w:szCs w:val="20"/>
              </w:rPr>
              <w:t>.</w:t>
            </w:r>
          </w:p>
        </w:tc>
        <w:tc>
          <w:tcPr>
            <w:tcW w:w="926" w:type="dxa"/>
          </w:tcPr>
          <w:p w14:paraId="6F660514" w14:textId="77777777" w:rsidR="00BE573E" w:rsidRPr="007F1231" w:rsidRDefault="00BE573E" w:rsidP="00F34FDE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 w:rsidRPr="007F1231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7F1231">
              <w:rPr>
                <w:sz w:val="20"/>
                <w:szCs w:val="20"/>
              </w:rPr>
              <w:instrText xml:space="preserve"> FORMTEXT </w:instrText>
            </w:r>
            <w:r w:rsidRPr="007F1231">
              <w:rPr>
                <w:sz w:val="20"/>
                <w:szCs w:val="20"/>
              </w:rPr>
            </w:r>
            <w:r w:rsidRPr="007F1231">
              <w:rPr>
                <w:sz w:val="20"/>
                <w:szCs w:val="20"/>
              </w:rPr>
              <w:fldChar w:fldCharType="separate"/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sz w:val="20"/>
                <w:szCs w:val="20"/>
              </w:rPr>
              <w:fldChar w:fldCharType="end"/>
            </w:r>
          </w:p>
          <w:p w14:paraId="37DDCE98" w14:textId="77777777" w:rsidR="00BE573E" w:rsidRPr="007F1231" w:rsidRDefault="00BE573E" w:rsidP="00F34FDE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</w:p>
        </w:tc>
      </w:tr>
      <w:tr w:rsidR="006130A8" w:rsidRPr="007F1231" w14:paraId="53FBA5EA" w14:textId="77777777" w:rsidTr="006130A8">
        <w:trPr>
          <w:trHeight w:hRule="exact" w:val="284"/>
        </w:trPr>
        <w:tc>
          <w:tcPr>
            <w:tcW w:w="534" w:type="dxa"/>
          </w:tcPr>
          <w:p w14:paraId="12933B92" w14:textId="77777777" w:rsidR="006130A8" w:rsidRPr="007F1231" w:rsidRDefault="006130A8" w:rsidP="006130A8">
            <w:pPr>
              <w:pStyle w:val="Header"/>
              <w:numPr>
                <w:ilvl w:val="0"/>
                <w:numId w:val="33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394" w:type="dxa"/>
            <w:vAlign w:val="center"/>
          </w:tcPr>
          <w:p w14:paraId="35610CA8" w14:textId="166B838C" w:rsidR="006130A8" w:rsidRPr="006130A8" w:rsidRDefault="006130A8" w:rsidP="006130A8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  <w:r w:rsidRPr="006130A8">
              <w:rPr>
                <w:sz w:val="20"/>
                <w:szCs w:val="20"/>
              </w:rPr>
              <w:t>Are establishment staff expected to assist with swimming instruction?</w:t>
            </w:r>
          </w:p>
        </w:tc>
        <w:tc>
          <w:tcPr>
            <w:tcW w:w="926" w:type="dxa"/>
          </w:tcPr>
          <w:p w14:paraId="672F60D8" w14:textId="77777777" w:rsidR="006130A8" w:rsidRPr="007F1231" w:rsidRDefault="006130A8" w:rsidP="006130A8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 w:rsidRPr="007F1231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7F1231">
              <w:rPr>
                <w:sz w:val="20"/>
                <w:szCs w:val="20"/>
              </w:rPr>
              <w:instrText xml:space="preserve"> FORMTEXT </w:instrText>
            </w:r>
            <w:r w:rsidRPr="007F1231">
              <w:rPr>
                <w:sz w:val="20"/>
                <w:szCs w:val="20"/>
              </w:rPr>
            </w:r>
            <w:r w:rsidRPr="007F1231">
              <w:rPr>
                <w:sz w:val="20"/>
                <w:szCs w:val="20"/>
              </w:rPr>
              <w:fldChar w:fldCharType="separate"/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sz w:val="20"/>
                <w:szCs w:val="20"/>
              </w:rPr>
              <w:fldChar w:fldCharType="end"/>
            </w:r>
          </w:p>
          <w:p w14:paraId="1FA33A2D" w14:textId="77777777" w:rsidR="006130A8" w:rsidRPr="007F1231" w:rsidRDefault="006130A8" w:rsidP="006130A8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</w:p>
        </w:tc>
      </w:tr>
      <w:tr w:rsidR="006130A8" w:rsidRPr="007F1231" w14:paraId="2C31BDA6" w14:textId="77777777" w:rsidTr="00807810">
        <w:trPr>
          <w:cantSplit/>
          <w:trHeight w:hRule="exact" w:val="510"/>
        </w:trPr>
        <w:tc>
          <w:tcPr>
            <w:tcW w:w="534" w:type="dxa"/>
          </w:tcPr>
          <w:p w14:paraId="7818EC7A" w14:textId="77777777" w:rsidR="006130A8" w:rsidRPr="007F1231" w:rsidRDefault="006130A8" w:rsidP="006130A8">
            <w:pPr>
              <w:pStyle w:val="Header"/>
              <w:numPr>
                <w:ilvl w:val="0"/>
                <w:numId w:val="33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394" w:type="dxa"/>
          </w:tcPr>
          <w:p w14:paraId="6F3508CA" w14:textId="3F97095B" w:rsidR="006130A8" w:rsidRPr="006130A8" w:rsidRDefault="0017728F" w:rsidP="006130A8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Is</w:t>
            </w:r>
            <w:r w:rsidR="006130A8" w:rsidRPr="006130A8">
              <w:rPr>
                <w:bCs/>
                <w:sz w:val="20"/>
                <w:szCs w:val="20"/>
              </w:rPr>
              <w:t xml:space="preserve"> the maximum number of learners per swimming teacher/instructor</w:t>
            </w:r>
            <w:r>
              <w:rPr>
                <w:bCs/>
                <w:sz w:val="20"/>
                <w:szCs w:val="20"/>
              </w:rPr>
              <w:t xml:space="preserve"> appropriate for their ability and the nature of the pool, and </w:t>
            </w:r>
            <w:r w:rsidRPr="006130A8">
              <w:rPr>
                <w:bCs/>
                <w:sz w:val="20"/>
                <w:szCs w:val="20"/>
              </w:rPr>
              <w:t>in keeping with your risk assessments</w:t>
            </w:r>
            <w:r w:rsidR="006130A8" w:rsidRPr="006130A8">
              <w:rPr>
                <w:bCs/>
                <w:sz w:val="20"/>
                <w:szCs w:val="20"/>
              </w:rPr>
              <w:t>?</w:t>
            </w:r>
          </w:p>
        </w:tc>
        <w:tc>
          <w:tcPr>
            <w:tcW w:w="926" w:type="dxa"/>
          </w:tcPr>
          <w:p w14:paraId="609F32FA" w14:textId="77777777" w:rsidR="006130A8" w:rsidRPr="007F1231" w:rsidRDefault="006130A8" w:rsidP="006130A8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 w:rsidRPr="007F1231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7F1231">
              <w:rPr>
                <w:sz w:val="20"/>
                <w:szCs w:val="20"/>
              </w:rPr>
              <w:instrText xml:space="preserve"> FORMTEXT </w:instrText>
            </w:r>
            <w:r w:rsidRPr="007F1231">
              <w:rPr>
                <w:sz w:val="20"/>
                <w:szCs w:val="20"/>
              </w:rPr>
            </w:r>
            <w:r w:rsidRPr="007F1231">
              <w:rPr>
                <w:sz w:val="20"/>
                <w:szCs w:val="20"/>
              </w:rPr>
              <w:fldChar w:fldCharType="separate"/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sz w:val="20"/>
                <w:szCs w:val="20"/>
              </w:rPr>
              <w:fldChar w:fldCharType="end"/>
            </w:r>
          </w:p>
          <w:p w14:paraId="56739BED" w14:textId="77777777" w:rsidR="006130A8" w:rsidRPr="007F1231" w:rsidRDefault="006130A8" w:rsidP="006130A8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</w:p>
        </w:tc>
      </w:tr>
      <w:tr w:rsidR="006130A8" w:rsidRPr="007F1231" w14:paraId="2EA3F6B4" w14:textId="77777777" w:rsidTr="006130A8">
        <w:trPr>
          <w:cantSplit/>
          <w:trHeight w:hRule="exact" w:val="510"/>
        </w:trPr>
        <w:tc>
          <w:tcPr>
            <w:tcW w:w="534" w:type="dxa"/>
          </w:tcPr>
          <w:p w14:paraId="4B587C8B" w14:textId="77777777" w:rsidR="006130A8" w:rsidRPr="007F1231" w:rsidRDefault="006130A8" w:rsidP="006130A8">
            <w:pPr>
              <w:pStyle w:val="Header"/>
              <w:numPr>
                <w:ilvl w:val="0"/>
                <w:numId w:val="33"/>
              </w:numPr>
              <w:tabs>
                <w:tab w:val="clear" w:pos="4153"/>
                <w:tab w:val="clear" w:pos="8306"/>
              </w:tabs>
              <w:spacing w:before="20" w:line="22" w:lineRule="atLeast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394" w:type="dxa"/>
            <w:vAlign w:val="center"/>
          </w:tcPr>
          <w:p w14:paraId="1CAEAB0D" w14:textId="43BDC209" w:rsidR="006130A8" w:rsidRPr="006130A8" w:rsidRDefault="006130A8" w:rsidP="006130A8">
            <w:pPr>
              <w:rPr>
                <w:bCs/>
                <w:sz w:val="20"/>
                <w:szCs w:val="20"/>
              </w:rPr>
            </w:pPr>
            <w:r w:rsidRPr="00BE573E">
              <w:rPr>
                <w:sz w:val="20"/>
                <w:szCs w:val="20"/>
              </w:rPr>
              <w:t xml:space="preserve">Are any of </w:t>
            </w:r>
            <w:r w:rsidR="0020373C">
              <w:rPr>
                <w:sz w:val="20"/>
                <w:szCs w:val="20"/>
              </w:rPr>
              <w:t>the</w:t>
            </w:r>
            <w:r w:rsidRPr="00BE573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swimming teachers/instructors</w:t>
            </w:r>
            <w:r w:rsidRPr="00BE573E">
              <w:rPr>
                <w:sz w:val="20"/>
                <w:szCs w:val="20"/>
              </w:rPr>
              <w:t xml:space="preserve"> not directly employed by you?  If so, please explain in section D below</w:t>
            </w:r>
            <w:r w:rsidR="0020373C">
              <w:rPr>
                <w:sz w:val="20"/>
                <w:szCs w:val="20"/>
              </w:rPr>
              <w:t>.</w:t>
            </w:r>
          </w:p>
        </w:tc>
        <w:tc>
          <w:tcPr>
            <w:tcW w:w="926" w:type="dxa"/>
          </w:tcPr>
          <w:p w14:paraId="73E4E14B" w14:textId="1ED650C6" w:rsidR="006130A8" w:rsidRPr="007F1231" w:rsidRDefault="00933BA6" w:rsidP="006130A8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  <w:r w:rsidRPr="007F1231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7F1231">
              <w:rPr>
                <w:sz w:val="20"/>
                <w:szCs w:val="20"/>
              </w:rPr>
              <w:instrText xml:space="preserve"> FORMTEXT </w:instrText>
            </w:r>
            <w:r w:rsidRPr="007F1231">
              <w:rPr>
                <w:sz w:val="20"/>
                <w:szCs w:val="20"/>
              </w:rPr>
            </w:r>
            <w:r w:rsidRPr="007F1231">
              <w:rPr>
                <w:sz w:val="20"/>
                <w:szCs w:val="20"/>
              </w:rPr>
              <w:fldChar w:fldCharType="separate"/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noProof/>
                <w:sz w:val="20"/>
                <w:szCs w:val="20"/>
              </w:rPr>
              <w:t> </w:t>
            </w:r>
            <w:r w:rsidRPr="007F1231">
              <w:rPr>
                <w:sz w:val="20"/>
                <w:szCs w:val="20"/>
              </w:rPr>
              <w:fldChar w:fldCharType="end"/>
            </w:r>
          </w:p>
        </w:tc>
      </w:tr>
    </w:tbl>
    <w:p w14:paraId="20649B1B" w14:textId="77777777" w:rsidR="00EF6DFD" w:rsidRPr="004A2D2D" w:rsidRDefault="00EF6DFD" w:rsidP="00EF6DFD">
      <w:pPr>
        <w:pStyle w:val="Header"/>
        <w:tabs>
          <w:tab w:val="clear" w:pos="4153"/>
          <w:tab w:val="clear" w:pos="8306"/>
        </w:tabs>
        <w:spacing w:line="22" w:lineRule="atLeast"/>
        <w:rPr>
          <w:b/>
          <w:sz w:val="20"/>
          <w:szCs w:val="20"/>
        </w:rPr>
      </w:pPr>
    </w:p>
    <w:tbl>
      <w:tblPr>
        <w:tblW w:w="98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54"/>
      </w:tblGrid>
      <w:tr w:rsidR="00683919" w:rsidRPr="007F1231" w14:paraId="20649B1F" w14:textId="77777777" w:rsidTr="003935D6">
        <w:tc>
          <w:tcPr>
            <w:tcW w:w="9854" w:type="dxa"/>
            <w:shd w:val="clear" w:color="auto" w:fill="D9D9D9" w:themeFill="background1" w:themeFillShade="D9"/>
          </w:tcPr>
          <w:p w14:paraId="20649B1C" w14:textId="4BD60F02" w:rsidR="00FF50F7" w:rsidRDefault="003D507C" w:rsidP="00920999">
            <w:pPr>
              <w:pStyle w:val="Header"/>
              <w:tabs>
                <w:tab w:val="clear" w:pos="4153"/>
                <w:tab w:val="clear" w:pos="8306"/>
              </w:tabs>
              <w:spacing w:line="22" w:lineRule="atLeast"/>
              <w:rPr>
                <w:b/>
                <w:sz w:val="20"/>
                <w:szCs w:val="20"/>
              </w:rPr>
            </w:pPr>
            <w:r>
              <w:br w:type="page"/>
            </w:r>
            <w:r w:rsidR="00FF50F7">
              <w:rPr>
                <w:b/>
                <w:sz w:val="20"/>
                <w:szCs w:val="20"/>
              </w:rPr>
              <w:t xml:space="preserve">SECTION D </w:t>
            </w:r>
          </w:p>
          <w:p w14:paraId="20649B1E" w14:textId="073A6152" w:rsidR="00185DE0" w:rsidRDefault="006130A8" w:rsidP="006130A8">
            <w:pPr>
              <w:pStyle w:val="Header"/>
              <w:tabs>
                <w:tab w:val="clear" w:pos="4153"/>
                <w:tab w:val="clear" w:pos="8306"/>
              </w:tabs>
              <w:spacing w:line="22" w:lineRule="atLeast"/>
              <w:rPr>
                <w:rFonts w:cs="Times New Roman"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Please provide any further information necessary to clarify your responses</w:t>
            </w:r>
          </w:p>
        </w:tc>
      </w:tr>
      <w:tr w:rsidR="006130A8" w:rsidRPr="007F1231" w14:paraId="20649B2A" w14:textId="77777777" w:rsidTr="0020373C">
        <w:trPr>
          <w:cantSplit/>
          <w:trHeight w:val="3119"/>
        </w:trPr>
        <w:tc>
          <w:tcPr>
            <w:tcW w:w="9854" w:type="dxa"/>
          </w:tcPr>
          <w:p w14:paraId="20649B28" w14:textId="77777777" w:rsidR="006130A8" w:rsidRPr="007F1231" w:rsidRDefault="006130A8" w:rsidP="00920999">
            <w:pPr>
              <w:pStyle w:val="Normal2"/>
              <w:spacing w:before="20" w:after="0" w:line="22" w:lineRule="atLeast"/>
              <w:jc w:val="left"/>
              <w:rPr>
                <w:sz w:val="20"/>
              </w:rPr>
            </w:pPr>
            <w:r w:rsidRPr="007F1231">
              <w:rPr>
                <w:sz w:val="20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7F1231">
              <w:rPr>
                <w:sz w:val="20"/>
              </w:rPr>
              <w:instrText xml:space="preserve"> FORMTEXT </w:instrText>
            </w:r>
            <w:r w:rsidRPr="007F1231">
              <w:rPr>
                <w:sz w:val="20"/>
              </w:rPr>
            </w:r>
            <w:r w:rsidRPr="007F1231">
              <w:rPr>
                <w:sz w:val="20"/>
              </w:rPr>
              <w:fldChar w:fldCharType="separate"/>
            </w:r>
            <w:r w:rsidRPr="007F1231">
              <w:rPr>
                <w:noProof/>
                <w:sz w:val="20"/>
              </w:rPr>
              <w:t> </w:t>
            </w:r>
            <w:r w:rsidRPr="007F1231">
              <w:rPr>
                <w:noProof/>
                <w:sz w:val="20"/>
              </w:rPr>
              <w:t> </w:t>
            </w:r>
            <w:r w:rsidRPr="007F1231">
              <w:rPr>
                <w:noProof/>
                <w:sz w:val="20"/>
              </w:rPr>
              <w:t> </w:t>
            </w:r>
            <w:r w:rsidRPr="007F1231">
              <w:rPr>
                <w:noProof/>
                <w:sz w:val="20"/>
              </w:rPr>
              <w:t> </w:t>
            </w:r>
            <w:r w:rsidRPr="007F1231">
              <w:rPr>
                <w:noProof/>
                <w:sz w:val="20"/>
              </w:rPr>
              <w:t> </w:t>
            </w:r>
            <w:r w:rsidRPr="007F1231">
              <w:rPr>
                <w:sz w:val="20"/>
              </w:rPr>
              <w:fldChar w:fldCharType="end"/>
            </w:r>
          </w:p>
          <w:p w14:paraId="20649B29" w14:textId="77777777" w:rsidR="006130A8" w:rsidRPr="007F1231" w:rsidRDefault="006130A8" w:rsidP="00920999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  <w:szCs w:val="20"/>
              </w:rPr>
            </w:pPr>
          </w:p>
        </w:tc>
      </w:tr>
    </w:tbl>
    <w:p w14:paraId="20649B45" w14:textId="77777777" w:rsidR="00EF6DFD" w:rsidRPr="00DE0DB4" w:rsidRDefault="00EF6DFD" w:rsidP="00EF6DFD">
      <w:pPr>
        <w:pStyle w:val="Normal2"/>
        <w:tabs>
          <w:tab w:val="left" w:leader="dot" w:pos="8902"/>
        </w:tabs>
        <w:spacing w:after="0" w:line="22" w:lineRule="atLeast"/>
        <w:jc w:val="left"/>
        <w:rPr>
          <w:b/>
          <w:bCs/>
          <w:sz w:val="20"/>
        </w:rPr>
      </w:pPr>
    </w:p>
    <w:tbl>
      <w:tblPr>
        <w:tblW w:w="98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1901"/>
        <w:gridCol w:w="2728"/>
        <w:gridCol w:w="996"/>
        <w:gridCol w:w="709"/>
        <w:gridCol w:w="849"/>
        <w:gridCol w:w="2671"/>
      </w:tblGrid>
      <w:tr w:rsidR="00B927E2" w:rsidRPr="00E86121" w14:paraId="20649B47" w14:textId="77777777" w:rsidTr="0020373C">
        <w:trPr>
          <w:trHeight w:val="340"/>
        </w:trPr>
        <w:tc>
          <w:tcPr>
            <w:tcW w:w="9918" w:type="dxa"/>
            <w:gridSpan w:val="6"/>
            <w:shd w:val="clear" w:color="auto" w:fill="D9D9D9" w:themeFill="background1" w:themeFillShade="D9"/>
            <w:vAlign w:val="center"/>
          </w:tcPr>
          <w:p w14:paraId="20649B46" w14:textId="77777777" w:rsidR="00B927E2" w:rsidRPr="00E86121" w:rsidRDefault="00B927E2" w:rsidP="00185DE0">
            <w:pPr>
              <w:rPr>
                <w:b/>
                <w:sz w:val="20"/>
                <w:szCs w:val="20"/>
              </w:rPr>
            </w:pPr>
            <w:r w:rsidRPr="00E86121">
              <w:rPr>
                <w:b/>
                <w:sz w:val="20"/>
                <w:szCs w:val="20"/>
              </w:rPr>
              <w:t>PROVIDER CONFIRMATION</w:t>
            </w:r>
          </w:p>
        </w:tc>
      </w:tr>
      <w:tr w:rsidR="00B927E2" w:rsidRPr="00E86121" w14:paraId="20649B49" w14:textId="77777777" w:rsidTr="0020373C">
        <w:trPr>
          <w:trHeight w:val="567"/>
        </w:trPr>
        <w:tc>
          <w:tcPr>
            <w:tcW w:w="9918" w:type="dxa"/>
            <w:gridSpan w:val="6"/>
            <w:shd w:val="clear" w:color="auto" w:fill="FFFFFF"/>
            <w:vAlign w:val="center"/>
          </w:tcPr>
          <w:p w14:paraId="20649B48" w14:textId="398DCEE1" w:rsidR="00185DE0" w:rsidRDefault="00B927E2">
            <w:pPr>
              <w:rPr>
                <w:sz w:val="20"/>
                <w:szCs w:val="20"/>
              </w:rPr>
            </w:pPr>
            <w:r w:rsidRPr="00E86121">
              <w:rPr>
                <w:sz w:val="20"/>
                <w:szCs w:val="20"/>
              </w:rPr>
              <w:t xml:space="preserve">I confirm that the details given above are correct, and that </w:t>
            </w:r>
            <w:r w:rsidR="0020373C">
              <w:rPr>
                <w:sz w:val="20"/>
                <w:szCs w:val="20"/>
              </w:rPr>
              <w:t>we</w:t>
            </w:r>
            <w:r w:rsidRPr="00E86121">
              <w:rPr>
                <w:sz w:val="20"/>
                <w:szCs w:val="20"/>
              </w:rPr>
              <w:t xml:space="preserve"> will </w:t>
            </w:r>
            <w:r w:rsidR="00024AE6">
              <w:rPr>
                <w:sz w:val="20"/>
              </w:rPr>
              <w:t xml:space="preserve">notify the establishment </w:t>
            </w:r>
            <w:r w:rsidR="00024AE6" w:rsidRPr="00E86121">
              <w:rPr>
                <w:sz w:val="20"/>
              </w:rPr>
              <w:t>of any significant changes</w:t>
            </w:r>
            <w:r w:rsidR="00024AE6">
              <w:rPr>
                <w:sz w:val="20"/>
              </w:rPr>
              <w:t xml:space="preserve"> that will apply to any of its visits.</w:t>
            </w:r>
          </w:p>
        </w:tc>
      </w:tr>
      <w:tr w:rsidR="00024AE6" w:rsidRPr="00E86121" w14:paraId="20649B4E" w14:textId="77777777" w:rsidTr="0020373C">
        <w:trPr>
          <w:trHeight w:val="340"/>
        </w:trPr>
        <w:tc>
          <w:tcPr>
            <w:tcW w:w="1910" w:type="dxa"/>
            <w:shd w:val="clear" w:color="auto" w:fill="F2F2F2"/>
            <w:vAlign w:val="center"/>
          </w:tcPr>
          <w:p w14:paraId="20649B4A" w14:textId="5E97867D" w:rsidR="00024AE6" w:rsidRPr="00E86121" w:rsidRDefault="00024AE6" w:rsidP="00185DE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Name</w:t>
            </w:r>
          </w:p>
        </w:tc>
        <w:tc>
          <w:tcPr>
            <w:tcW w:w="8008" w:type="dxa"/>
            <w:gridSpan w:val="5"/>
            <w:shd w:val="clear" w:color="auto" w:fill="FFFFFF"/>
            <w:vAlign w:val="center"/>
          </w:tcPr>
          <w:p w14:paraId="20649B4D" w14:textId="2F28DE9F" w:rsidR="00024AE6" w:rsidRPr="00DD50DE" w:rsidRDefault="00024AE6" w:rsidP="00DD50DE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</w:rPr>
            </w:pPr>
            <w:r w:rsidRPr="007F1231">
              <w:rPr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F1231">
              <w:rPr>
                <w:sz w:val="20"/>
              </w:rPr>
              <w:instrText xml:space="preserve"> FORMTEXT </w:instrText>
            </w:r>
            <w:r w:rsidRPr="007F1231">
              <w:rPr>
                <w:sz w:val="20"/>
              </w:rPr>
            </w:r>
            <w:r w:rsidRPr="007F1231">
              <w:rPr>
                <w:sz w:val="20"/>
              </w:rPr>
              <w:fldChar w:fldCharType="separate"/>
            </w:r>
            <w:r w:rsidRPr="007F1231">
              <w:rPr>
                <w:noProof/>
                <w:sz w:val="20"/>
              </w:rPr>
              <w:t> </w:t>
            </w:r>
            <w:r w:rsidRPr="007F1231">
              <w:rPr>
                <w:noProof/>
                <w:sz w:val="20"/>
              </w:rPr>
              <w:t> </w:t>
            </w:r>
            <w:r w:rsidRPr="007F1231">
              <w:rPr>
                <w:noProof/>
                <w:sz w:val="20"/>
              </w:rPr>
              <w:t> </w:t>
            </w:r>
            <w:r w:rsidRPr="007F1231">
              <w:rPr>
                <w:noProof/>
                <w:sz w:val="20"/>
              </w:rPr>
              <w:t> </w:t>
            </w:r>
            <w:r w:rsidRPr="007F1231">
              <w:rPr>
                <w:noProof/>
                <w:sz w:val="20"/>
              </w:rPr>
              <w:t> </w:t>
            </w:r>
            <w:r w:rsidRPr="007F1231">
              <w:rPr>
                <w:sz w:val="20"/>
              </w:rPr>
              <w:fldChar w:fldCharType="end"/>
            </w:r>
          </w:p>
        </w:tc>
      </w:tr>
      <w:tr w:rsidR="00024AE6" w:rsidRPr="00E86121" w14:paraId="03BA1742" w14:textId="77777777" w:rsidTr="0020373C">
        <w:trPr>
          <w:trHeight w:val="340"/>
        </w:trPr>
        <w:tc>
          <w:tcPr>
            <w:tcW w:w="1910" w:type="dxa"/>
            <w:shd w:val="clear" w:color="auto" w:fill="F2F2F2"/>
            <w:vAlign w:val="center"/>
          </w:tcPr>
          <w:p w14:paraId="2EBF7D95" w14:textId="2C8B3AD3" w:rsidR="00024AE6" w:rsidRDefault="00024AE6" w:rsidP="00185DE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Position</w:t>
            </w:r>
          </w:p>
        </w:tc>
        <w:tc>
          <w:tcPr>
            <w:tcW w:w="8008" w:type="dxa"/>
            <w:gridSpan w:val="5"/>
            <w:shd w:val="clear" w:color="auto" w:fill="FFFFFF"/>
            <w:vAlign w:val="center"/>
          </w:tcPr>
          <w:p w14:paraId="034185E3" w14:textId="0A0339B0" w:rsidR="00024AE6" w:rsidRPr="007F1231" w:rsidRDefault="00024AE6" w:rsidP="00DD50DE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</w:rPr>
            </w:pPr>
            <w:r w:rsidRPr="007F1231">
              <w:rPr>
                <w:sz w:val="20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7F1231">
              <w:rPr>
                <w:sz w:val="20"/>
              </w:rPr>
              <w:instrText xml:space="preserve"> FORMTEXT </w:instrText>
            </w:r>
            <w:r w:rsidRPr="007F1231">
              <w:rPr>
                <w:sz w:val="20"/>
              </w:rPr>
            </w:r>
            <w:r w:rsidRPr="007F1231">
              <w:rPr>
                <w:sz w:val="20"/>
              </w:rPr>
              <w:fldChar w:fldCharType="separate"/>
            </w:r>
            <w:r w:rsidRPr="007F1231">
              <w:rPr>
                <w:noProof/>
                <w:sz w:val="20"/>
              </w:rPr>
              <w:t> </w:t>
            </w:r>
            <w:r w:rsidRPr="007F1231">
              <w:rPr>
                <w:noProof/>
                <w:sz w:val="20"/>
              </w:rPr>
              <w:t> </w:t>
            </w:r>
            <w:r w:rsidRPr="007F1231">
              <w:rPr>
                <w:noProof/>
                <w:sz w:val="20"/>
              </w:rPr>
              <w:t> </w:t>
            </w:r>
            <w:r w:rsidRPr="007F1231">
              <w:rPr>
                <w:noProof/>
                <w:sz w:val="20"/>
              </w:rPr>
              <w:t> </w:t>
            </w:r>
            <w:r w:rsidRPr="007F1231">
              <w:rPr>
                <w:noProof/>
                <w:sz w:val="20"/>
              </w:rPr>
              <w:t> </w:t>
            </w:r>
            <w:r w:rsidRPr="007F1231">
              <w:rPr>
                <w:sz w:val="20"/>
              </w:rPr>
              <w:fldChar w:fldCharType="end"/>
            </w:r>
          </w:p>
        </w:tc>
      </w:tr>
      <w:tr w:rsidR="00024AE6" w:rsidRPr="00E86121" w14:paraId="20649B53" w14:textId="77777777" w:rsidTr="0020373C">
        <w:trPr>
          <w:trHeight w:val="340"/>
        </w:trPr>
        <w:tc>
          <w:tcPr>
            <w:tcW w:w="1910" w:type="dxa"/>
            <w:shd w:val="clear" w:color="auto" w:fill="F2F2F2"/>
            <w:vAlign w:val="center"/>
          </w:tcPr>
          <w:p w14:paraId="20649B4F" w14:textId="1E32F5F3" w:rsidR="00024AE6" w:rsidRPr="00E86121" w:rsidRDefault="00024AE6" w:rsidP="00185DE0">
            <w:pPr>
              <w:rPr>
                <w:sz w:val="20"/>
                <w:szCs w:val="20"/>
              </w:rPr>
            </w:pPr>
            <w:r w:rsidRPr="00E86121">
              <w:rPr>
                <w:sz w:val="20"/>
                <w:szCs w:val="20"/>
              </w:rPr>
              <w:t xml:space="preserve">Name of </w:t>
            </w:r>
            <w:r w:rsidR="00B73E3B">
              <w:rPr>
                <w:sz w:val="20"/>
                <w:szCs w:val="20"/>
              </w:rPr>
              <w:t>p</w:t>
            </w:r>
            <w:r w:rsidRPr="00E86121">
              <w:rPr>
                <w:sz w:val="20"/>
                <w:szCs w:val="20"/>
              </w:rPr>
              <w:t>rovider</w:t>
            </w:r>
          </w:p>
        </w:tc>
        <w:tc>
          <w:tcPr>
            <w:tcW w:w="8008" w:type="dxa"/>
            <w:gridSpan w:val="5"/>
            <w:shd w:val="clear" w:color="auto" w:fill="FFFFFF"/>
            <w:vAlign w:val="center"/>
          </w:tcPr>
          <w:p w14:paraId="20649B52" w14:textId="1227F4AC" w:rsidR="00024AE6" w:rsidRPr="00DD50DE" w:rsidRDefault="00024AE6" w:rsidP="00DD50DE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</w:rPr>
            </w:pPr>
            <w:r w:rsidRPr="007F1231">
              <w:rPr>
                <w:sz w:val="20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7F1231">
              <w:rPr>
                <w:sz w:val="20"/>
              </w:rPr>
              <w:instrText xml:space="preserve"> FORMTEXT </w:instrText>
            </w:r>
            <w:r w:rsidRPr="007F1231">
              <w:rPr>
                <w:sz w:val="20"/>
              </w:rPr>
            </w:r>
            <w:r w:rsidRPr="007F1231">
              <w:rPr>
                <w:sz w:val="20"/>
              </w:rPr>
              <w:fldChar w:fldCharType="separate"/>
            </w:r>
            <w:r w:rsidRPr="007F1231">
              <w:rPr>
                <w:noProof/>
                <w:sz w:val="20"/>
              </w:rPr>
              <w:t> </w:t>
            </w:r>
            <w:r w:rsidRPr="007F1231">
              <w:rPr>
                <w:noProof/>
                <w:sz w:val="20"/>
              </w:rPr>
              <w:t> </w:t>
            </w:r>
            <w:r w:rsidRPr="007F1231">
              <w:rPr>
                <w:noProof/>
                <w:sz w:val="20"/>
              </w:rPr>
              <w:t> </w:t>
            </w:r>
            <w:r w:rsidRPr="007F1231">
              <w:rPr>
                <w:noProof/>
                <w:sz w:val="20"/>
              </w:rPr>
              <w:t> </w:t>
            </w:r>
            <w:r w:rsidRPr="007F1231">
              <w:rPr>
                <w:noProof/>
                <w:sz w:val="20"/>
              </w:rPr>
              <w:t> </w:t>
            </w:r>
            <w:r w:rsidRPr="007F1231">
              <w:rPr>
                <w:sz w:val="20"/>
              </w:rPr>
              <w:fldChar w:fldCharType="end"/>
            </w:r>
          </w:p>
        </w:tc>
      </w:tr>
      <w:tr w:rsidR="00B927E2" w:rsidRPr="00E86121" w14:paraId="20649B5A" w14:textId="77777777" w:rsidTr="0020373C">
        <w:trPr>
          <w:trHeight w:val="340"/>
        </w:trPr>
        <w:tc>
          <w:tcPr>
            <w:tcW w:w="1910" w:type="dxa"/>
            <w:shd w:val="clear" w:color="auto" w:fill="F2F2F2"/>
            <w:vAlign w:val="center"/>
          </w:tcPr>
          <w:p w14:paraId="20649B57" w14:textId="66C81D0F" w:rsidR="00B927E2" w:rsidRPr="00E86121" w:rsidRDefault="00B927E2" w:rsidP="00185DE0">
            <w:pPr>
              <w:rPr>
                <w:sz w:val="20"/>
                <w:szCs w:val="20"/>
              </w:rPr>
            </w:pPr>
            <w:r w:rsidRPr="00E86121">
              <w:rPr>
                <w:sz w:val="20"/>
                <w:szCs w:val="20"/>
              </w:rPr>
              <w:t xml:space="preserve">Address of </w:t>
            </w:r>
            <w:r w:rsidR="00B73E3B">
              <w:rPr>
                <w:sz w:val="20"/>
                <w:szCs w:val="20"/>
              </w:rPr>
              <w:t>p</w:t>
            </w:r>
            <w:r w:rsidRPr="00E86121">
              <w:rPr>
                <w:sz w:val="20"/>
                <w:szCs w:val="20"/>
              </w:rPr>
              <w:t>rovider</w:t>
            </w:r>
          </w:p>
        </w:tc>
        <w:tc>
          <w:tcPr>
            <w:tcW w:w="8008" w:type="dxa"/>
            <w:gridSpan w:val="5"/>
            <w:shd w:val="clear" w:color="auto" w:fill="FFFFFF"/>
            <w:vAlign w:val="center"/>
          </w:tcPr>
          <w:p w14:paraId="20649B58" w14:textId="77777777" w:rsidR="00DD50DE" w:rsidRPr="007F1231" w:rsidRDefault="00BB2BCF" w:rsidP="00DD50DE">
            <w:pPr>
              <w:pStyle w:val="Header"/>
              <w:tabs>
                <w:tab w:val="clear" w:pos="4153"/>
                <w:tab w:val="clear" w:pos="8306"/>
              </w:tabs>
              <w:spacing w:before="20" w:line="22" w:lineRule="atLeast"/>
              <w:rPr>
                <w:sz w:val="20"/>
              </w:rPr>
            </w:pPr>
            <w:r w:rsidRPr="007F1231">
              <w:rPr>
                <w:sz w:val="20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="00DD50DE" w:rsidRPr="007F1231">
              <w:rPr>
                <w:sz w:val="20"/>
              </w:rPr>
              <w:instrText xml:space="preserve"> FORMTEXT </w:instrText>
            </w:r>
            <w:r w:rsidRPr="007F1231">
              <w:rPr>
                <w:sz w:val="20"/>
              </w:rPr>
            </w:r>
            <w:r w:rsidRPr="007F1231">
              <w:rPr>
                <w:sz w:val="20"/>
              </w:rPr>
              <w:fldChar w:fldCharType="separate"/>
            </w:r>
            <w:r w:rsidR="00DD50DE" w:rsidRPr="007F1231">
              <w:rPr>
                <w:noProof/>
                <w:sz w:val="20"/>
              </w:rPr>
              <w:t> </w:t>
            </w:r>
            <w:r w:rsidR="00DD50DE" w:rsidRPr="007F1231">
              <w:rPr>
                <w:noProof/>
                <w:sz w:val="20"/>
              </w:rPr>
              <w:t> </w:t>
            </w:r>
            <w:r w:rsidR="00DD50DE" w:rsidRPr="007F1231">
              <w:rPr>
                <w:noProof/>
                <w:sz w:val="20"/>
              </w:rPr>
              <w:t> </w:t>
            </w:r>
            <w:r w:rsidR="00DD50DE" w:rsidRPr="007F1231">
              <w:rPr>
                <w:noProof/>
                <w:sz w:val="20"/>
              </w:rPr>
              <w:t> </w:t>
            </w:r>
            <w:r w:rsidR="00DD50DE" w:rsidRPr="007F1231">
              <w:rPr>
                <w:noProof/>
                <w:sz w:val="20"/>
              </w:rPr>
              <w:t> </w:t>
            </w:r>
            <w:r w:rsidRPr="007F1231">
              <w:rPr>
                <w:sz w:val="20"/>
              </w:rPr>
              <w:fldChar w:fldCharType="end"/>
            </w:r>
          </w:p>
          <w:p w14:paraId="20649B59" w14:textId="77777777" w:rsidR="00B927E2" w:rsidRPr="00E86121" w:rsidRDefault="00B927E2" w:rsidP="00185DE0">
            <w:pPr>
              <w:rPr>
                <w:sz w:val="20"/>
                <w:szCs w:val="20"/>
              </w:rPr>
            </w:pPr>
          </w:p>
        </w:tc>
      </w:tr>
      <w:tr w:rsidR="00B927E2" w:rsidRPr="00E86121" w14:paraId="20649B5F" w14:textId="77777777" w:rsidTr="0020373C">
        <w:trPr>
          <w:trHeight w:val="340"/>
        </w:trPr>
        <w:tc>
          <w:tcPr>
            <w:tcW w:w="1910" w:type="dxa"/>
            <w:shd w:val="clear" w:color="auto" w:fill="F2F2F2"/>
            <w:vAlign w:val="center"/>
          </w:tcPr>
          <w:p w14:paraId="20649B5B" w14:textId="77777777" w:rsidR="00B927E2" w:rsidRPr="00E86121" w:rsidRDefault="00B927E2" w:rsidP="00185DE0">
            <w:pPr>
              <w:rPr>
                <w:sz w:val="20"/>
                <w:szCs w:val="20"/>
              </w:rPr>
            </w:pPr>
            <w:r w:rsidRPr="00E86121">
              <w:rPr>
                <w:sz w:val="20"/>
                <w:szCs w:val="20"/>
              </w:rPr>
              <w:t>Telephone</w:t>
            </w:r>
          </w:p>
        </w:tc>
        <w:tc>
          <w:tcPr>
            <w:tcW w:w="2750" w:type="dxa"/>
            <w:shd w:val="clear" w:color="auto" w:fill="FFFFFF"/>
            <w:vAlign w:val="center"/>
          </w:tcPr>
          <w:p w14:paraId="20649B5C" w14:textId="465EF8F8" w:rsidR="00B927E2" w:rsidRPr="00E86121" w:rsidRDefault="00BB2BCF" w:rsidP="00185DE0">
            <w:pPr>
              <w:rPr>
                <w:sz w:val="20"/>
                <w:szCs w:val="20"/>
              </w:rPr>
            </w:pPr>
            <w:r w:rsidRPr="007F1231">
              <w:rPr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DD50DE" w:rsidRPr="007F1231">
              <w:rPr>
                <w:sz w:val="20"/>
              </w:rPr>
              <w:instrText xml:space="preserve"> FORMTEXT </w:instrText>
            </w:r>
            <w:r w:rsidRPr="007F1231">
              <w:rPr>
                <w:sz w:val="20"/>
              </w:rPr>
            </w:r>
            <w:r w:rsidRPr="007F1231">
              <w:rPr>
                <w:sz w:val="20"/>
              </w:rPr>
              <w:fldChar w:fldCharType="separate"/>
            </w:r>
            <w:r w:rsidR="00DD50DE" w:rsidRPr="007F1231">
              <w:rPr>
                <w:noProof/>
                <w:sz w:val="20"/>
              </w:rPr>
              <w:t> </w:t>
            </w:r>
            <w:r w:rsidR="00DD50DE" w:rsidRPr="007F1231">
              <w:rPr>
                <w:noProof/>
                <w:sz w:val="20"/>
              </w:rPr>
              <w:t> </w:t>
            </w:r>
            <w:r w:rsidR="00DD50DE" w:rsidRPr="007F1231">
              <w:rPr>
                <w:noProof/>
                <w:sz w:val="20"/>
              </w:rPr>
              <w:t> </w:t>
            </w:r>
            <w:r w:rsidR="00DD50DE" w:rsidRPr="007F1231">
              <w:rPr>
                <w:noProof/>
                <w:sz w:val="20"/>
              </w:rPr>
              <w:t> </w:t>
            </w:r>
            <w:r w:rsidR="00DD50DE" w:rsidRPr="007F1231">
              <w:rPr>
                <w:noProof/>
                <w:sz w:val="20"/>
              </w:rPr>
              <w:t> </w:t>
            </w:r>
            <w:r w:rsidRPr="007F1231">
              <w:rPr>
                <w:sz w:val="20"/>
              </w:rPr>
              <w:fldChar w:fldCharType="end"/>
            </w:r>
          </w:p>
        </w:tc>
        <w:tc>
          <w:tcPr>
            <w:tcW w:w="997" w:type="dxa"/>
            <w:shd w:val="clear" w:color="auto" w:fill="F2F2F2"/>
            <w:vAlign w:val="center"/>
          </w:tcPr>
          <w:p w14:paraId="20649B5D" w14:textId="77777777" w:rsidR="00B927E2" w:rsidRPr="00E86121" w:rsidRDefault="00B927E2" w:rsidP="00185DE0">
            <w:pPr>
              <w:rPr>
                <w:sz w:val="20"/>
                <w:szCs w:val="20"/>
              </w:rPr>
            </w:pPr>
            <w:r w:rsidRPr="00E86121">
              <w:rPr>
                <w:sz w:val="20"/>
                <w:szCs w:val="20"/>
              </w:rPr>
              <w:t>Website</w:t>
            </w:r>
          </w:p>
        </w:tc>
        <w:tc>
          <w:tcPr>
            <w:tcW w:w="4261" w:type="dxa"/>
            <w:gridSpan w:val="3"/>
            <w:shd w:val="clear" w:color="auto" w:fill="FFFFFF"/>
            <w:vAlign w:val="center"/>
          </w:tcPr>
          <w:p w14:paraId="20649B5E" w14:textId="4BE14F3E" w:rsidR="00B927E2" w:rsidRPr="00E86121" w:rsidRDefault="00BB2BCF" w:rsidP="00185DE0">
            <w:pPr>
              <w:rPr>
                <w:sz w:val="20"/>
                <w:szCs w:val="20"/>
              </w:rPr>
            </w:pPr>
            <w:r w:rsidRPr="007F1231">
              <w:rPr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DB1ABF" w:rsidRPr="007F1231">
              <w:rPr>
                <w:sz w:val="20"/>
              </w:rPr>
              <w:instrText xml:space="preserve"> FORMTEXT </w:instrText>
            </w:r>
            <w:r w:rsidRPr="007F1231">
              <w:rPr>
                <w:sz w:val="20"/>
              </w:rPr>
            </w:r>
            <w:r w:rsidRPr="007F1231">
              <w:rPr>
                <w:sz w:val="20"/>
              </w:rPr>
              <w:fldChar w:fldCharType="separate"/>
            </w:r>
            <w:r w:rsidR="00DB1ABF" w:rsidRPr="007F1231">
              <w:rPr>
                <w:noProof/>
                <w:sz w:val="20"/>
              </w:rPr>
              <w:t> </w:t>
            </w:r>
            <w:r w:rsidR="00DB1ABF" w:rsidRPr="007F1231">
              <w:rPr>
                <w:noProof/>
                <w:sz w:val="20"/>
              </w:rPr>
              <w:t> </w:t>
            </w:r>
            <w:r w:rsidR="00DB1ABF" w:rsidRPr="007F1231">
              <w:rPr>
                <w:noProof/>
                <w:sz w:val="20"/>
              </w:rPr>
              <w:t> </w:t>
            </w:r>
            <w:r w:rsidR="00DB1ABF" w:rsidRPr="007F1231">
              <w:rPr>
                <w:noProof/>
                <w:sz w:val="20"/>
              </w:rPr>
              <w:t> </w:t>
            </w:r>
            <w:r w:rsidR="00DB1ABF" w:rsidRPr="007F1231">
              <w:rPr>
                <w:noProof/>
                <w:sz w:val="20"/>
              </w:rPr>
              <w:t> </w:t>
            </w:r>
            <w:r w:rsidRPr="007F1231">
              <w:rPr>
                <w:sz w:val="20"/>
              </w:rPr>
              <w:fldChar w:fldCharType="end"/>
            </w:r>
          </w:p>
        </w:tc>
      </w:tr>
      <w:tr w:rsidR="00024AE6" w:rsidRPr="00E86121" w14:paraId="75C24D3D" w14:textId="77777777" w:rsidTr="0020373C">
        <w:trPr>
          <w:trHeight w:val="340"/>
        </w:trPr>
        <w:tc>
          <w:tcPr>
            <w:tcW w:w="1910" w:type="dxa"/>
            <w:shd w:val="clear" w:color="auto" w:fill="F2F2F2"/>
            <w:vAlign w:val="center"/>
          </w:tcPr>
          <w:p w14:paraId="18CFB8F7" w14:textId="3DC940D8" w:rsidR="00024AE6" w:rsidRPr="00E86121" w:rsidRDefault="00024AE6" w:rsidP="00185DE0">
            <w:pPr>
              <w:rPr>
                <w:sz w:val="20"/>
                <w:szCs w:val="20"/>
              </w:rPr>
            </w:pPr>
            <w:r w:rsidRPr="00E86121">
              <w:rPr>
                <w:sz w:val="20"/>
                <w:szCs w:val="20"/>
              </w:rPr>
              <w:t>Email</w:t>
            </w:r>
          </w:p>
        </w:tc>
        <w:tc>
          <w:tcPr>
            <w:tcW w:w="4464" w:type="dxa"/>
            <w:gridSpan w:val="3"/>
            <w:shd w:val="clear" w:color="auto" w:fill="FFFFFF"/>
            <w:vAlign w:val="center"/>
          </w:tcPr>
          <w:p w14:paraId="73F7ABE7" w14:textId="46D2AE50" w:rsidR="00024AE6" w:rsidRPr="007F1231" w:rsidRDefault="00024AE6" w:rsidP="00185DE0">
            <w:pPr>
              <w:rPr>
                <w:sz w:val="20"/>
              </w:rPr>
            </w:pPr>
            <w:r w:rsidRPr="007F1231">
              <w:rPr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F1231">
              <w:rPr>
                <w:sz w:val="20"/>
              </w:rPr>
              <w:instrText xml:space="preserve"> FORMTEXT </w:instrText>
            </w:r>
            <w:r w:rsidRPr="007F1231">
              <w:rPr>
                <w:sz w:val="20"/>
              </w:rPr>
            </w:r>
            <w:r w:rsidRPr="007F1231">
              <w:rPr>
                <w:sz w:val="20"/>
              </w:rPr>
              <w:fldChar w:fldCharType="separate"/>
            </w:r>
            <w:r w:rsidRPr="007F1231">
              <w:rPr>
                <w:noProof/>
                <w:sz w:val="20"/>
              </w:rPr>
              <w:t> </w:t>
            </w:r>
            <w:r w:rsidRPr="007F1231">
              <w:rPr>
                <w:noProof/>
                <w:sz w:val="20"/>
              </w:rPr>
              <w:t> </w:t>
            </w:r>
            <w:r w:rsidRPr="007F1231">
              <w:rPr>
                <w:noProof/>
                <w:sz w:val="20"/>
              </w:rPr>
              <w:t> </w:t>
            </w:r>
            <w:r w:rsidRPr="007F1231">
              <w:rPr>
                <w:noProof/>
                <w:sz w:val="20"/>
              </w:rPr>
              <w:t> </w:t>
            </w:r>
            <w:r w:rsidRPr="007F1231">
              <w:rPr>
                <w:noProof/>
                <w:sz w:val="20"/>
              </w:rPr>
              <w:t> </w:t>
            </w:r>
            <w:r w:rsidRPr="007F1231">
              <w:rPr>
                <w:sz w:val="20"/>
              </w:rPr>
              <w:fldChar w:fldCharType="end"/>
            </w:r>
          </w:p>
        </w:tc>
        <w:tc>
          <w:tcPr>
            <w:tcW w:w="851" w:type="dxa"/>
            <w:shd w:val="clear" w:color="auto" w:fill="F2F2F2"/>
            <w:vAlign w:val="center"/>
          </w:tcPr>
          <w:p w14:paraId="7F8AA464" w14:textId="3458E8BA" w:rsidR="00024AE6" w:rsidRPr="00E86121" w:rsidRDefault="00024AE6" w:rsidP="00185DE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Date</w:t>
            </w:r>
          </w:p>
        </w:tc>
        <w:tc>
          <w:tcPr>
            <w:tcW w:w="2693" w:type="dxa"/>
            <w:shd w:val="clear" w:color="auto" w:fill="FFFFFF"/>
            <w:vAlign w:val="center"/>
          </w:tcPr>
          <w:p w14:paraId="04D18AB1" w14:textId="55800F50" w:rsidR="00024AE6" w:rsidRPr="007F1231" w:rsidRDefault="00024AE6" w:rsidP="00185DE0">
            <w:pPr>
              <w:rPr>
                <w:sz w:val="20"/>
              </w:rPr>
            </w:pPr>
            <w:r w:rsidRPr="007F1231">
              <w:rPr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F1231">
              <w:rPr>
                <w:sz w:val="20"/>
              </w:rPr>
              <w:instrText xml:space="preserve"> FORMTEXT </w:instrText>
            </w:r>
            <w:r w:rsidRPr="007F1231">
              <w:rPr>
                <w:sz w:val="20"/>
              </w:rPr>
            </w:r>
            <w:r w:rsidRPr="007F1231">
              <w:rPr>
                <w:sz w:val="20"/>
              </w:rPr>
              <w:fldChar w:fldCharType="separate"/>
            </w:r>
            <w:r w:rsidRPr="007F1231">
              <w:rPr>
                <w:noProof/>
                <w:sz w:val="20"/>
              </w:rPr>
              <w:t> </w:t>
            </w:r>
            <w:r w:rsidRPr="007F1231">
              <w:rPr>
                <w:noProof/>
                <w:sz w:val="20"/>
              </w:rPr>
              <w:t> </w:t>
            </w:r>
            <w:r w:rsidRPr="007F1231">
              <w:rPr>
                <w:noProof/>
                <w:sz w:val="20"/>
              </w:rPr>
              <w:t> </w:t>
            </w:r>
            <w:r w:rsidRPr="007F1231">
              <w:rPr>
                <w:noProof/>
                <w:sz w:val="20"/>
              </w:rPr>
              <w:t> </w:t>
            </w:r>
            <w:r w:rsidRPr="007F1231">
              <w:rPr>
                <w:noProof/>
                <w:sz w:val="20"/>
              </w:rPr>
              <w:t> </w:t>
            </w:r>
            <w:r w:rsidRPr="007F1231">
              <w:rPr>
                <w:sz w:val="20"/>
              </w:rPr>
              <w:fldChar w:fldCharType="end"/>
            </w:r>
          </w:p>
        </w:tc>
      </w:tr>
    </w:tbl>
    <w:p w14:paraId="20649B63" w14:textId="77777777" w:rsidR="00EF6DFD" w:rsidRPr="00251CE1" w:rsidRDefault="00EF6DFD" w:rsidP="00EF6DFD">
      <w:pPr>
        <w:pStyle w:val="BodyText"/>
        <w:spacing w:line="22" w:lineRule="atLeast"/>
        <w:rPr>
          <w:b/>
          <w:sz w:val="16"/>
          <w:szCs w:val="16"/>
        </w:rPr>
      </w:pPr>
    </w:p>
    <w:sectPr w:rsidR="00EF6DFD" w:rsidRPr="00251CE1" w:rsidSect="0022644C">
      <w:footerReference w:type="default" r:id="rId19"/>
      <w:headerReference w:type="first" r:id="rId20"/>
      <w:footerReference w:type="first" r:id="rId21"/>
      <w:pgSz w:w="11906" w:h="16838" w:code="9"/>
      <w:pgMar w:top="1134" w:right="1134" w:bottom="567" w:left="1134" w:header="851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96E969" w14:textId="77777777" w:rsidR="007E72D9" w:rsidRDefault="007E72D9" w:rsidP="00EF6DFD">
      <w:pPr>
        <w:pStyle w:val="Header"/>
      </w:pPr>
      <w:r>
        <w:separator/>
      </w:r>
    </w:p>
  </w:endnote>
  <w:endnote w:type="continuationSeparator" w:id="0">
    <w:p w14:paraId="4088DD05" w14:textId="77777777" w:rsidR="007E72D9" w:rsidRDefault="007E72D9" w:rsidP="00EF6DFD">
      <w:pPr>
        <w:pStyle w:val="Header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649B6C" w14:textId="2F142EAF" w:rsidR="00185DE0" w:rsidRDefault="005308C9" w:rsidP="0022644C">
    <w:pPr>
      <w:pStyle w:val="Footer"/>
      <w:rPr>
        <w:rFonts w:ascii="Tahoma" w:hAnsi="Tahoma"/>
        <w:sz w:val="18"/>
      </w:rPr>
    </w:pPr>
    <w:r>
      <w:rPr>
        <w:rFonts w:ascii="Tahoma" w:hAnsi="Tahoma"/>
        <w:sz w:val="18"/>
      </w:rPr>
      <w:t>8</w:t>
    </w:r>
    <w:r w:rsidR="00056539">
      <w:rPr>
        <w:rFonts w:ascii="Tahoma" w:hAnsi="Tahoma"/>
        <w:sz w:val="18"/>
      </w:rPr>
      <w:t>.1</w:t>
    </w:r>
    <w:r w:rsidR="009643D9">
      <w:rPr>
        <w:rFonts w:ascii="Tahoma" w:hAnsi="Tahoma"/>
        <w:sz w:val="18"/>
      </w:rPr>
      <w:t>r</w:t>
    </w:r>
    <w:r>
      <w:rPr>
        <w:rFonts w:ascii="Tahoma" w:hAnsi="Tahoma"/>
        <w:sz w:val="18"/>
      </w:rPr>
      <w:t xml:space="preserve"> © OEAP </w:t>
    </w:r>
    <w:r w:rsidR="00D172E4">
      <w:rPr>
        <w:rFonts w:ascii="Tahoma" w:hAnsi="Tahoma"/>
        <w:sz w:val="18"/>
      </w:rPr>
      <w:t>2</w:t>
    </w:r>
    <w:r w:rsidR="0020373C">
      <w:rPr>
        <w:rFonts w:ascii="Tahoma" w:hAnsi="Tahoma"/>
        <w:sz w:val="18"/>
      </w:rPr>
      <w:t>5</w:t>
    </w:r>
    <w:r w:rsidR="00866F57">
      <w:rPr>
        <w:rFonts w:ascii="Tahoma" w:hAnsi="Tahoma"/>
        <w:sz w:val="18"/>
      </w:rPr>
      <w:t>-</w:t>
    </w:r>
    <w:r w:rsidR="009643D9">
      <w:rPr>
        <w:rFonts w:ascii="Tahoma" w:hAnsi="Tahoma"/>
        <w:sz w:val="18"/>
      </w:rPr>
      <w:t>January</w:t>
    </w:r>
    <w:r w:rsidR="00D96DF4">
      <w:rPr>
        <w:rFonts w:ascii="Tahoma" w:hAnsi="Tahoma"/>
        <w:sz w:val="18"/>
      </w:rPr>
      <w:t>-</w:t>
    </w:r>
    <w:r w:rsidR="00056539">
      <w:rPr>
        <w:rFonts w:ascii="Tahoma" w:hAnsi="Tahoma"/>
        <w:sz w:val="18"/>
      </w:rPr>
      <w:t>202</w:t>
    </w:r>
    <w:r w:rsidR="009643D9">
      <w:rPr>
        <w:rFonts w:ascii="Tahoma" w:hAnsi="Tahoma"/>
        <w:sz w:val="18"/>
      </w:rPr>
      <w:t>3</w:t>
    </w:r>
  </w:p>
  <w:p w14:paraId="20649B6D" w14:textId="77777777" w:rsidR="00185DE0" w:rsidRPr="0022644C" w:rsidRDefault="00185DE0" w:rsidP="0022644C">
    <w:pPr>
      <w:pStyle w:val="Footer"/>
      <w:jc w:val="right"/>
      <w:rPr>
        <w:rFonts w:ascii="Tahoma" w:hAnsi="Tahoma"/>
        <w:sz w:val="18"/>
      </w:rPr>
    </w:pPr>
    <w:r w:rsidRPr="00F41489">
      <w:rPr>
        <w:sz w:val="20"/>
        <w:szCs w:val="20"/>
      </w:rPr>
      <w:t xml:space="preserve">Page </w:t>
    </w:r>
    <w:r w:rsidR="00BB2BCF" w:rsidRPr="00F41489">
      <w:rPr>
        <w:sz w:val="20"/>
        <w:szCs w:val="20"/>
      </w:rPr>
      <w:fldChar w:fldCharType="begin"/>
    </w:r>
    <w:r w:rsidRPr="00F41489">
      <w:rPr>
        <w:sz w:val="20"/>
        <w:szCs w:val="20"/>
      </w:rPr>
      <w:instrText xml:space="preserve"> PAGE </w:instrText>
    </w:r>
    <w:r w:rsidR="00BB2BCF" w:rsidRPr="00F41489">
      <w:rPr>
        <w:sz w:val="20"/>
        <w:szCs w:val="20"/>
      </w:rPr>
      <w:fldChar w:fldCharType="separate"/>
    </w:r>
    <w:r w:rsidR="005518A2">
      <w:rPr>
        <w:noProof/>
        <w:sz w:val="20"/>
        <w:szCs w:val="20"/>
      </w:rPr>
      <w:t>1</w:t>
    </w:r>
    <w:r w:rsidR="00BB2BCF" w:rsidRPr="00F41489">
      <w:rPr>
        <w:sz w:val="20"/>
        <w:szCs w:val="20"/>
      </w:rPr>
      <w:fldChar w:fldCharType="end"/>
    </w:r>
    <w:r w:rsidRPr="00F41489">
      <w:rPr>
        <w:sz w:val="20"/>
        <w:szCs w:val="20"/>
      </w:rPr>
      <w:t xml:space="preserve"> of </w:t>
    </w:r>
    <w:r w:rsidR="00BB2BCF" w:rsidRPr="00F41489">
      <w:rPr>
        <w:noProof/>
        <w:sz w:val="20"/>
        <w:szCs w:val="20"/>
      </w:rPr>
      <w:fldChar w:fldCharType="begin"/>
    </w:r>
    <w:r w:rsidRPr="00F41489">
      <w:rPr>
        <w:noProof/>
        <w:sz w:val="20"/>
        <w:szCs w:val="20"/>
      </w:rPr>
      <w:instrText xml:space="preserve"> NUMPAGES </w:instrText>
    </w:r>
    <w:r w:rsidR="00BB2BCF" w:rsidRPr="00F41489">
      <w:rPr>
        <w:noProof/>
        <w:sz w:val="20"/>
        <w:szCs w:val="20"/>
      </w:rPr>
      <w:fldChar w:fldCharType="separate"/>
    </w:r>
    <w:r w:rsidR="005518A2">
      <w:rPr>
        <w:noProof/>
        <w:sz w:val="20"/>
        <w:szCs w:val="20"/>
      </w:rPr>
      <w:t>4</w:t>
    </w:r>
    <w:r w:rsidR="00BB2BCF" w:rsidRPr="00F41489">
      <w:rPr>
        <w:noProof/>
        <w:sz w:val="20"/>
        <w:szCs w:val="20"/>
      </w:rPr>
      <w:fldChar w:fldCharType="end"/>
    </w:r>
  </w:p>
  <w:p w14:paraId="20649B6E" w14:textId="77777777" w:rsidR="00185DE0" w:rsidRDefault="00185DE0" w:rsidP="00EF6DFD">
    <w:pPr>
      <w:pStyle w:val="Footer"/>
      <w:jc w:val="right"/>
    </w:pPr>
  </w:p>
  <w:p w14:paraId="20649B6F" w14:textId="77777777" w:rsidR="00185DE0" w:rsidRDefault="00185DE0" w:rsidP="00EF6DFD">
    <w:pPr>
      <w:pStyle w:val="Footer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649B71" w14:textId="77777777" w:rsidR="00185DE0" w:rsidRDefault="00185DE0" w:rsidP="00EF6DFD">
    <w:pPr>
      <w:pStyle w:val="Footer"/>
      <w:jc w:val="right"/>
    </w:pPr>
    <w:r>
      <w:t xml:space="preserve">Page </w:t>
    </w:r>
    <w:r w:rsidR="00BB2BCF">
      <w:fldChar w:fldCharType="begin"/>
    </w:r>
    <w:r w:rsidR="00EE610B">
      <w:instrText xml:space="preserve"> PAGE </w:instrText>
    </w:r>
    <w:r w:rsidR="00BB2BCF">
      <w:fldChar w:fldCharType="separate"/>
    </w:r>
    <w:r>
      <w:rPr>
        <w:noProof/>
      </w:rPr>
      <w:t>1</w:t>
    </w:r>
    <w:r w:rsidR="00BB2BCF">
      <w:rPr>
        <w:noProof/>
      </w:rPr>
      <w:fldChar w:fldCharType="end"/>
    </w:r>
    <w:r>
      <w:t xml:space="preserve"> of </w:t>
    </w:r>
    <w:r w:rsidR="00BB2BCF">
      <w:rPr>
        <w:noProof/>
      </w:rPr>
      <w:fldChar w:fldCharType="begin"/>
    </w:r>
    <w:r>
      <w:rPr>
        <w:noProof/>
      </w:rPr>
      <w:instrText xml:space="preserve"> NUMPAGES </w:instrText>
    </w:r>
    <w:r w:rsidR="00BB2BCF">
      <w:rPr>
        <w:noProof/>
      </w:rPr>
      <w:fldChar w:fldCharType="separate"/>
    </w:r>
    <w:r w:rsidR="002E3D3C">
      <w:rPr>
        <w:noProof/>
      </w:rPr>
      <w:t>5</w:t>
    </w:r>
    <w:r w:rsidR="00BB2BCF">
      <w:rPr>
        <w:noProof/>
      </w:rPr>
      <w:fldChar w:fldCharType="end"/>
    </w:r>
  </w:p>
  <w:p w14:paraId="20649B72" w14:textId="77777777" w:rsidR="00185DE0" w:rsidRDefault="00185DE0" w:rsidP="00EF6DFD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E033B5" w14:textId="77777777" w:rsidR="007E72D9" w:rsidRDefault="007E72D9" w:rsidP="00EF6DFD">
      <w:pPr>
        <w:pStyle w:val="Header"/>
      </w:pPr>
      <w:r>
        <w:separator/>
      </w:r>
    </w:p>
  </w:footnote>
  <w:footnote w:type="continuationSeparator" w:id="0">
    <w:p w14:paraId="5596CF35" w14:textId="77777777" w:rsidR="007E72D9" w:rsidRDefault="007E72D9" w:rsidP="00EF6DFD">
      <w:pPr>
        <w:pStyle w:val="Header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649B70" w14:textId="77777777" w:rsidR="00185DE0" w:rsidRDefault="00185DE0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155FD5"/>
    <w:multiLevelType w:val="multilevel"/>
    <w:tmpl w:val="4D3447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" w15:restartNumberingAfterBreak="0">
    <w:nsid w:val="04BB2EA2"/>
    <w:multiLevelType w:val="multilevel"/>
    <w:tmpl w:val="4D3447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063E368D"/>
    <w:multiLevelType w:val="multilevel"/>
    <w:tmpl w:val="4D3447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" w15:restartNumberingAfterBreak="0">
    <w:nsid w:val="0C5D6CE6"/>
    <w:multiLevelType w:val="multilevel"/>
    <w:tmpl w:val="C5E68FB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1"/>
        </w:tabs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" w15:restartNumberingAfterBreak="0">
    <w:nsid w:val="0D616A63"/>
    <w:multiLevelType w:val="multilevel"/>
    <w:tmpl w:val="7C7069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2DC3B72"/>
    <w:multiLevelType w:val="hybridMultilevel"/>
    <w:tmpl w:val="7C7069E4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3D20694"/>
    <w:multiLevelType w:val="multilevel"/>
    <w:tmpl w:val="262CD1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1"/>
        </w:tabs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7" w15:restartNumberingAfterBreak="0">
    <w:nsid w:val="1414665E"/>
    <w:multiLevelType w:val="multilevel"/>
    <w:tmpl w:val="162C0EF4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1"/>
        </w:tabs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8" w15:restartNumberingAfterBreak="0">
    <w:nsid w:val="14C17194"/>
    <w:multiLevelType w:val="multilevel"/>
    <w:tmpl w:val="262CD1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1"/>
        </w:tabs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9" w15:restartNumberingAfterBreak="0">
    <w:nsid w:val="16E90AD2"/>
    <w:multiLevelType w:val="hybridMultilevel"/>
    <w:tmpl w:val="953230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6FB49D1"/>
    <w:multiLevelType w:val="multilevel"/>
    <w:tmpl w:val="6E0C5A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9F324C3"/>
    <w:multiLevelType w:val="hybridMultilevel"/>
    <w:tmpl w:val="2E70CFA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B000B93"/>
    <w:multiLevelType w:val="hybridMultilevel"/>
    <w:tmpl w:val="6E0C5A5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1C8D73BE"/>
    <w:multiLevelType w:val="multilevel"/>
    <w:tmpl w:val="4D3447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4" w15:restartNumberingAfterBreak="0">
    <w:nsid w:val="20D6708A"/>
    <w:multiLevelType w:val="hybridMultilevel"/>
    <w:tmpl w:val="4F944B40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44524BE1"/>
    <w:multiLevelType w:val="multilevel"/>
    <w:tmpl w:val="4D3447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661"/>
        </w:tabs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6" w15:restartNumberingAfterBreak="0">
    <w:nsid w:val="47097393"/>
    <w:multiLevelType w:val="multilevel"/>
    <w:tmpl w:val="C5E68FB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1"/>
        </w:tabs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7" w15:restartNumberingAfterBreak="0">
    <w:nsid w:val="488E29CB"/>
    <w:multiLevelType w:val="multilevel"/>
    <w:tmpl w:val="4D3447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661"/>
        </w:tabs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8" w15:restartNumberingAfterBreak="0">
    <w:nsid w:val="49306C30"/>
    <w:multiLevelType w:val="hybridMultilevel"/>
    <w:tmpl w:val="72F48F2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A37714E"/>
    <w:multiLevelType w:val="hybridMultilevel"/>
    <w:tmpl w:val="0766185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2EB40B2"/>
    <w:multiLevelType w:val="hybridMultilevel"/>
    <w:tmpl w:val="58FE5A6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33318D9"/>
    <w:multiLevelType w:val="multilevel"/>
    <w:tmpl w:val="4D3447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661"/>
        </w:tabs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2" w15:restartNumberingAfterBreak="0">
    <w:nsid w:val="591261EC"/>
    <w:multiLevelType w:val="hybridMultilevel"/>
    <w:tmpl w:val="B6F44CB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B2014AE"/>
    <w:multiLevelType w:val="multilevel"/>
    <w:tmpl w:val="4D3447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4" w15:restartNumberingAfterBreak="0">
    <w:nsid w:val="5F0D402F"/>
    <w:multiLevelType w:val="hybridMultilevel"/>
    <w:tmpl w:val="2D4AC4A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F8775C0"/>
    <w:multiLevelType w:val="hybridMultilevel"/>
    <w:tmpl w:val="51AC911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08528DD"/>
    <w:multiLevelType w:val="multilevel"/>
    <w:tmpl w:val="4D3447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7" w15:restartNumberingAfterBreak="0">
    <w:nsid w:val="634B6D0F"/>
    <w:multiLevelType w:val="hybridMultilevel"/>
    <w:tmpl w:val="11149E4C"/>
    <w:lvl w:ilvl="0" w:tplc="08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8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8" w15:restartNumberingAfterBreak="0">
    <w:nsid w:val="767D79F8"/>
    <w:multiLevelType w:val="multilevel"/>
    <w:tmpl w:val="4D3447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9" w15:restartNumberingAfterBreak="0">
    <w:nsid w:val="79016F54"/>
    <w:multiLevelType w:val="hybridMultilevel"/>
    <w:tmpl w:val="790058BC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7D0173BC"/>
    <w:multiLevelType w:val="multilevel"/>
    <w:tmpl w:val="4D3447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661"/>
        </w:tabs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1" w15:restartNumberingAfterBreak="0">
    <w:nsid w:val="7D7C5980"/>
    <w:multiLevelType w:val="hybridMultilevel"/>
    <w:tmpl w:val="21BEC14C"/>
    <w:lvl w:ilvl="0" w:tplc="1282430A">
      <w:start w:val="1"/>
      <w:numFmt w:val="bullet"/>
      <w:pStyle w:val="Bulletlis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2" w15:restartNumberingAfterBreak="0">
    <w:nsid w:val="7F860972"/>
    <w:multiLevelType w:val="multilevel"/>
    <w:tmpl w:val="4D3447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num w:numId="1" w16cid:durableId="41247146">
    <w:abstractNumId w:val="18"/>
  </w:num>
  <w:num w:numId="2" w16cid:durableId="1049651866">
    <w:abstractNumId w:val="18"/>
  </w:num>
  <w:num w:numId="3" w16cid:durableId="1863547343">
    <w:abstractNumId w:val="26"/>
  </w:num>
  <w:num w:numId="4" w16cid:durableId="1038747533">
    <w:abstractNumId w:val="21"/>
  </w:num>
  <w:num w:numId="5" w16cid:durableId="693111753">
    <w:abstractNumId w:val="27"/>
  </w:num>
  <w:num w:numId="6" w16cid:durableId="1155141953">
    <w:abstractNumId w:val="12"/>
  </w:num>
  <w:num w:numId="7" w16cid:durableId="699017406">
    <w:abstractNumId w:val="10"/>
  </w:num>
  <w:num w:numId="8" w16cid:durableId="1249268906">
    <w:abstractNumId w:val="5"/>
  </w:num>
  <w:num w:numId="9" w16cid:durableId="493110219">
    <w:abstractNumId w:val="4"/>
  </w:num>
  <w:num w:numId="10" w16cid:durableId="176581610">
    <w:abstractNumId w:val="28"/>
  </w:num>
  <w:num w:numId="11" w16cid:durableId="484516014">
    <w:abstractNumId w:val="23"/>
  </w:num>
  <w:num w:numId="12" w16cid:durableId="675153403">
    <w:abstractNumId w:val="1"/>
  </w:num>
  <w:num w:numId="13" w16cid:durableId="1895846765">
    <w:abstractNumId w:val="0"/>
  </w:num>
  <w:num w:numId="14" w16cid:durableId="1369532092">
    <w:abstractNumId w:val="2"/>
  </w:num>
  <w:num w:numId="15" w16cid:durableId="2109739798">
    <w:abstractNumId w:val="32"/>
  </w:num>
  <w:num w:numId="16" w16cid:durableId="759451640">
    <w:abstractNumId w:val="13"/>
  </w:num>
  <w:num w:numId="17" w16cid:durableId="1403212690">
    <w:abstractNumId w:val="30"/>
  </w:num>
  <w:num w:numId="18" w16cid:durableId="1124618893">
    <w:abstractNumId w:val="17"/>
  </w:num>
  <w:num w:numId="19" w16cid:durableId="510607942">
    <w:abstractNumId w:val="15"/>
  </w:num>
  <w:num w:numId="20" w16cid:durableId="1202905">
    <w:abstractNumId w:val="16"/>
  </w:num>
  <w:num w:numId="21" w16cid:durableId="1502163244">
    <w:abstractNumId w:val="19"/>
  </w:num>
  <w:num w:numId="22" w16cid:durableId="610166318">
    <w:abstractNumId w:val="9"/>
  </w:num>
  <w:num w:numId="23" w16cid:durableId="146095712">
    <w:abstractNumId w:val="29"/>
  </w:num>
  <w:num w:numId="24" w16cid:durableId="2004310678">
    <w:abstractNumId w:val="25"/>
  </w:num>
  <w:num w:numId="25" w16cid:durableId="1364476871">
    <w:abstractNumId w:val="24"/>
  </w:num>
  <w:num w:numId="26" w16cid:durableId="598489441">
    <w:abstractNumId w:val="11"/>
  </w:num>
  <w:num w:numId="27" w16cid:durableId="1515463808">
    <w:abstractNumId w:val="20"/>
  </w:num>
  <w:num w:numId="28" w16cid:durableId="606893256">
    <w:abstractNumId w:val="22"/>
  </w:num>
  <w:num w:numId="29" w16cid:durableId="2129160607">
    <w:abstractNumId w:val="3"/>
  </w:num>
  <w:num w:numId="30" w16cid:durableId="1895267253">
    <w:abstractNumId w:val="31"/>
  </w:num>
  <w:num w:numId="31" w16cid:durableId="1396393419">
    <w:abstractNumId w:val="7"/>
  </w:num>
  <w:num w:numId="32" w16cid:durableId="1156602908">
    <w:abstractNumId w:val="8"/>
  </w:num>
  <w:num w:numId="33" w16cid:durableId="2121946046">
    <w:abstractNumId w:val="6"/>
  </w:num>
  <w:num w:numId="34" w16cid:durableId="48485856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ocumentProtection w:edit="forms" w:enforcement="1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6FED"/>
    <w:rsid w:val="00003F31"/>
    <w:rsid w:val="000077F0"/>
    <w:rsid w:val="00013D58"/>
    <w:rsid w:val="00014346"/>
    <w:rsid w:val="00016659"/>
    <w:rsid w:val="00016909"/>
    <w:rsid w:val="0002049A"/>
    <w:rsid w:val="000249A6"/>
    <w:rsid w:val="00024AE6"/>
    <w:rsid w:val="000262E3"/>
    <w:rsid w:val="00027743"/>
    <w:rsid w:val="0004665D"/>
    <w:rsid w:val="00051942"/>
    <w:rsid w:val="00056539"/>
    <w:rsid w:val="00056AFF"/>
    <w:rsid w:val="000612D3"/>
    <w:rsid w:val="00062B08"/>
    <w:rsid w:val="00064FC9"/>
    <w:rsid w:val="00071028"/>
    <w:rsid w:val="000715E3"/>
    <w:rsid w:val="00073EC0"/>
    <w:rsid w:val="00082AD6"/>
    <w:rsid w:val="00090E47"/>
    <w:rsid w:val="00091765"/>
    <w:rsid w:val="00094029"/>
    <w:rsid w:val="0009450A"/>
    <w:rsid w:val="0009736C"/>
    <w:rsid w:val="00097D91"/>
    <w:rsid w:val="000A0107"/>
    <w:rsid w:val="000C36D7"/>
    <w:rsid w:val="000C6528"/>
    <w:rsid w:val="000D06F2"/>
    <w:rsid w:val="000D68A7"/>
    <w:rsid w:val="000D73F5"/>
    <w:rsid w:val="000E0FAA"/>
    <w:rsid w:val="000E3754"/>
    <w:rsid w:val="000E6E2F"/>
    <w:rsid w:val="000F234D"/>
    <w:rsid w:val="000F543A"/>
    <w:rsid w:val="000F6D9B"/>
    <w:rsid w:val="00101A49"/>
    <w:rsid w:val="0010305C"/>
    <w:rsid w:val="00104864"/>
    <w:rsid w:val="00105B3C"/>
    <w:rsid w:val="0011711F"/>
    <w:rsid w:val="001223FD"/>
    <w:rsid w:val="00124514"/>
    <w:rsid w:val="00131923"/>
    <w:rsid w:val="00131C22"/>
    <w:rsid w:val="001335A7"/>
    <w:rsid w:val="001361C1"/>
    <w:rsid w:val="001373E4"/>
    <w:rsid w:val="00137AE7"/>
    <w:rsid w:val="00140BA8"/>
    <w:rsid w:val="00142061"/>
    <w:rsid w:val="00147A12"/>
    <w:rsid w:val="00153D1A"/>
    <w:rsid w:val="00157725"/>
    <w:rsid w:val="0016079A"/>
    <w:rsid w:val="00174603"/>
    <w:rsid w:val="0017728F"/>
    <w:rsid w:val="00180061"/>
    <w:rsid w:val="001829F7"/>
    <w:rsid w:val="001835FC"/>
    <w:rsid w:val="00185DE0"/>
    <w:rsid w:val="00187B86"/>
    <w:rsid w:val="00191567"/>
    <w:rsid w:val="00196659"/>
    <w:rsid w:val="001A27FB"/>
    <w:rsid w:val="001C065D"/>
    <w:rsid w:val="001C0AF1"/>
    <w:rsid w:val="001C0D3B"/>
    <w:rsid w:val="001C36C7"/>
    <w:rsid w:val="001C3CF8"/>
    <w:rsid w:val="001C52FD"/>
    <w:rsid w:val="001D3BC8"/>
    <w:rsid w:val="001D5FE9"/>
    <w:rsid w:val="001E705C"/>
    <w:rsid w:val="001F3DA1"/>
    <w:rsid w:val="00202DFD"/>
    <w:rsid w:val="00202E7C"/>
    <w:rsid w:val="0020373C"/>
    <w:rsid w:val="0020742F"/>
    <w:rsid w:val="00214480"/>
    <w:rsid w:val="0022152E"/>
    <w:rsid w:val="00225412"/>
    <w:rsid w:val="00225EC3"/>
    <w:rsid w:val="0022644C"/>
    <w:rsid w:val="00231CD7"/>
    <w:rsid w:val="00234642"/>
    <w:rsid w:val="0023694E"/>
    <w:rsid w:val="00237670"/>
    <w:rsid w:val="002423B7"/>
    <w:rsid w:val="0024296F"/>
    <w:rsid w:val="002447C3"/>
    <w:rsid w:val="00245DFE"/>
    <w:rsid w:val="00246DBD"/>
    <w:rsid w:val="002472B9"/>
    <w:rsid w:val="00247604"/>
    <w:rsid w:val="00251BB7"/>
    <w:rsid w:val="002544CA"/>
    <w:rsid w:val="0026144D"/>
    <w:rsid w:val="002623DE"/>
    <w:rsid w:val="00264EDF"/>
    <w:rsid w:val="002720DC"/>
    <w:rsid w:val="00283215"/>
    <w:rsid w:val="00286D9E"/>
    <w:rsid w:val="00286F92"/>
    <w:rsid w:val="002947B3"/>
    <w:rsid w:val="002A0E7B"/>
    <w:rsid w:val="002B08DD"/>
    <w:rsid w:val="002B2428"/>
    <w:rsid w:val="002C4AEC"/>
    <w:rsid w:val="002D738E"/>
    <w:rsid w:val="002E2579"/>
    <w:rsid w:val="002E3D3C"/>
    <w:rsid w:val="002E60EE"/>
    <w:rsid w:val="002E6333"/>
    <w:rsid w:val="002F140C"/>
    <w:rsid w:val="0030263D"/>
    <w:rsid w:val="00312078"/>
    <w:rsid w:val="00312228"/>
    <w:rsid w:val="00312C48"/>
    <w:rsid w:val="00314236"/>
    <w:rsid w:val="00320A94"/>
    <w:rsid w:val="00322A89"/>
    <w:rsid w:val="003310CC"/>
    <w:rsid w:val="00331779"/>
    <w:rsid w:val="00332831"/>
    <w:rsid w:val="0035493E"/>
    <w:rsid w:val="003608BB"/>
    <w:rsid w:val="00360D25"/>
    <w:rsid w:val="00362129"/>
    <w:rsid w:val="00367A88"/>
    <w:rsid w:val="00367CB5"/>
    <w:rsid w:val="00370511"/>
    <w:rsid w:val="003814C8"/>
    <w:rsid w:val="0038545F"/>
    <w:rsid w:val="00386725"/>
    <w:rsid w:val="00387D07"/>
    <w:rsid w:val="003935D6"/>
    <w:rsid w:val="00394BC7"/>
    <w:rsid w:val="003B2550"/>
    <w:rsid w:val="003B3C98"/>
    <w:rsid w:val="003C006C"/>
    <w:rsid w:val="003C037A"/>
    <w:rsid w:val="003C03A9"/>
    <w:rsid w:val="003C52DA"/>
    <w:rsid w:val="003D4383"/>
    <w:rsid w:val="003D507C"/>
    <w:rsid w:val="003E142D"/>
    <w:rsid w:val="003F06EC"/>
    <w:rsid w:val="003F6D5D"/>
    <w:rsid w:val="00403F8C"/>
    <w:rsid w:val="004111FF"/>
    <w:rsid w:val="004131BA"/>
    <w:rsid w:val="00414D3B"/>
    <w:rsid w:val="00415A58"/>
    <w:rsid w:val="00423CDA"/>
    <w:rsid w:val="00425D27"/>
    <w:rsid w:val="00425DE4"/>
    <w:rsid w:val="004279AE"/>
    <w:rsid w:val="00431E79"/>
    <w:rsid w:val="0044214E"/>
    <w:rsid w:val="00446ED0"/>
    <w:rsid w:val="00447FCE"/>
    <w:rsid w:val="00455036"/>
    <w:rsid w:val="00455307"/>
    <w:rsid w:val="0046084B"/>
    <w:rsid w:val="00461D65"/>
    <w:rsid w:val="004636C4"/>
    <w:rsid w:val="00472D14"/>
    <w:rsid w:val="0048401C"/>
    <w:rsid w:val="00487C6D"/>
    <w:rsid w:val="004922A1"/>
    <w:rsid w:val="00494253"/>
    <w:rsid w:val="004A3588"/>
    <w:rsid w:val="004A50C1"/>
    <w:rsid w:val="004B0C9D"/>
    <w:rsid w:val="004B3409"/>
    <w:rsid w:val="004C1023"/>
    <w:rsid w:val="004C4026"/>
    <w:rsid w:val="004C57E0"/>
    <w:rsid w:val="004D2B07"/>
    <w:rsid w:val="004D3AD9"/>
    <w:rsid w:val="004E0B38"/>
    <w:rsid w:val="004E63CB"/>
    <w:rsid w:val="004F0DCF"/>
    <w:rsid w:val="004F29CA"/>
    <w:rsid w:val="004F567D"/>
    <w:rsid w:val="00500875"/>
    <w:rsid w:val="00501CE4"/>
    <w:rsid w:val="00507B63"/>
    <w:rsid w:val="0051770C"/>
    <w:rsid w:val="00524021"/>
    <w:rsid w:val="00525677"/>
    <w:rsid w:val="00525EB2"/>
    <w:rsid w:val="00530087"/>
    <w:rsid w:val="005308C9"/>
    <w:rsid w:val="005350F7"/>
    <w:rsid w:val="00536702"/>
    <w:rsid w:val="00537DE4"/>
    <w:rsid w:val="005509EB"/>
    <w:rsid w:val="005518A2"/>
    <w:rsid w:val="00553F34"/>
    <w:rsid w:val="00556DCF"/>
    <w:rsid w:val="005570B4"/>
    <w:rsid w:val="0056159E"/>
    <w:rsid w:val="00565DFA"/>
    <w:rsid w:val="00567C4B"/>
    <w:rsid w:val="00567C6E"/>
    <w:rsid w:val="00584AB7"/>
    <w:rsid w:val="00586761"/>
    <w:rsid w:val="005901EE"/>
    <w:rsid w:val="00591979"/>
    <w:rsid w:val="005945AD"/>
    <w:rsid w:val="005A49D8"/>
    <w:rsid w:val="005B6CFA"/>
    <w:rsid w:val="005B75F4"/>
    <w:rsid w:val="005C0D09"/>
    <w:rsid w:val="005C4E97"/>
    <w:rsid w:val="005C5181"/>
    <w:rsid w:val="005C7DAB"/>
    <w:rsid w:val="005D199A"/>
    <w:rsid w:val="005D41CF"/>
    <w:rsid w:val="005D42AC"/>
    <w:rsid w:val="005D7FB9"/>
    <w:rsid w:val="005E1398"/>
    <w:rsid w:val="005E567E"/>
    <w:rsid w:val="005E7708"/>
    <w:rsid w:val="005F152F"/>
    <w:rsid w:val="00603A96"/>
    <w:rsid w:val="00604F81"/>
    <w:rsid w:val="00605618"/>
    <w:rsid w:val="006130A8"/>
    <w:rsid w:val="006149EC"/>
    <w:rsid w:val="00621244"/>
    <w:rsid w:val="00623D46"/>
    <w:rsid w:val="00631193"/>
    <w:rsid w:val="006312D4"/>
    <w:rsid w:val="00633886"/>
    <w:rsid w:val="00636DDE"/>
    <w:rsid w:val="0064412D"/>
    <w:rsid w:val="00645A78"/>
    <w:rsid w:val="00651104"/>
    <w:rsid w:val="00654BEA"/>
    <w:rsid w:val="0065647F"/>
    <w:rsid w:val="00656A5C"/>
    <w:rsid w:val="00656E48"/>
    <w:rsid w:val="00672F8E"/>
    <w:rsid w:val="006734C5"/>
    <w:rsid w:val="00683919"/>
    <w:rsid w:val="006925D3"/>
    <w:rsid w:val="006927A6"/>
    <w:rsid w:val="006943B5"/>
    <w:rsid w:val="00694C38"/>
    <w:rsid w:val="00694E8C"/>
    <w:rsid w:val="006A2D5E"/>
    <w:rsid w:val="006A349E"/>
    <w:rsid w:val="006B7CA1"/>
    <w:rsid w:val="006C4014"/>
    <w:rsid w:val="006C6D54"/>
    <w:rsid w:val="006E36A3"/>
    <w:rsid w:val="006F05CB"/>
    <w:rsid w:val="006F31C0"/>
    <w:rsid w:val="006F3D55"/>
    <w:rsid w:val="006F63C7"/>
    <w:rsid w:val="006F742E"/>
    <w:rsid w:val="00706051"/>
    <w:rsid w:val="00707356"/>
    <w:rsid w:val="007233BD"/>
    <w:rsid w:val="007251A0"/>
    <w:rsid w:val="007304F1"/>
    <w:rsid w:val="007308AB"/>
    <w:rsid w:val="007325DB"/>
    <w:rsid w:val="007406ED"/>
    <w:rsid w:val="00756EF0"/>
    <w:rsid w:val="00760502"/>
    <w:rsid w:val="00772896"/>
    <w:rsid w:val="0077407A"/>
    <w:rsid w:val="0077609A"/>
    <w:rsid w:val="007858E9"/>
    <w:rsid w:val="00794274"/>
    <w:rsid w:val="00796780"/>
    <w:rsid w:val="007A0101"/>
    <w:rsid w:val="007B2789"/>
    <w:rsid w:val="007B456A"/>
    <w:rsid w:val="007B5C15"/>
    <w:rsid w:val="007D2EFF"/>
    <w:rsid w:val="007E20B6"/>
    <w:rsid w:val="007E72D9"/>
    <w:rsid w:val="007F1AF9"/>
    <w:rsid w:val="007F39D2"/>
    <w:rsid w:val="007F58F7"/>
    <w:rsid w:val="007F637F"/>
    <w:rsid w:val="007F7D5F"/>
    <w:rsid w:val="008007E4"/>
    <w:rsid w:val="008009CD"/>
    <w:rsid w:val="00804284"/>
    <w:rsid w:val="00807810"/>
    <w:rsid w:val="00807D35"/>
    <w:rsid w:val="00815E68"/>
    <w:rsid w:val="00821FA2"/>
    <w:rsid w:val="00823970"/>
    <w:rsid w:val="008305DD"/>
    <w:rsid w:val="00832B1D"/>
    <w:rsid w:val="00837E55"/>
    <w:rsid w:val="00840572"/>
    <w:rsid w:val="0084297E"/>
    <w:rsid w:val="0084585C"/>
    <w:rsid w:val="00846414"/>
    <w:rsid w:val="008557C2"/>
    <w:rsid w:val="0086237E"/>
    <w:rsid w:val="00866F57"/>
    <w:rsid w:val="00867C8E"/>
    <w:rsid w:val="00881EB2"/>
    <w:rsid w:val="00885D3F"/>
    <w:rsid w:val="00891025"/>
    <w:rsid w:val="008A2AFE"/>
    <w:rsid w:val="008A3148"/>
    <w:rsid w:val="008A5E4C"/>
    <w:rsid w:val="008B0A8C"/>
    <w:rsid w:val="008B0F23"/>
    <w:rsid w:val="008C5492"/>
    <w:rsid w:val="008D192A"/>
    <w:rsid w:val="008D416F"/>
    <w:rsid w:val="008D43CA"/>
    <w:rsid w:val="008D6ED2"/>
    <w:rsid w:val="008E60EB"/>
    <w:rsid w:val="008F33F8"/>
    <w:rsid w:val="008F4F68"/>
    <w:rsid w:val="008F73E8"/>
    <w:rsid w:val="009011D6"/>
    <w:rsid w:val="00904BE2"/>
    <w:rsid w:val="009052BB"/>
    <w:rsid w:val="00910438"/>
    <w:rsid w:val="009104B2"/>
    <w:rsid w:val="00910BF9"/>
    <w:rsid w:val="00911381"/>
    <w:rsid w:val="0091387E"/>
    <w:rsid w:val="00914587"/>
    <w:rsid w:val="0091542D"/>
    <w:rsid w:val="00916A58"/>
    <w:rsid w:val="00920999"/>
    <w:rsid w:val="009222B1"/>
    <w:rsid w:val="00933446"/>
    <w:rsid w:val="00933BA6"/>
    <w:rsid w:val="0093463B"/>
    <w:rsid w:val="00942530"/>
    <w:rsid w:val="00957A38"/>
    <w:rsid w:val="00960556"/>
    <w:rsid w:val="009643D9"/>
    <w:rsid w:val="00970DEE"/>
    <w:rsid w:val="00974428"/>
    <w:rsid w:val="00982150"/>
    <w:rsid w:val="00990563"/>
    <w:rsid w:val="00991B97"/>
    <w:rsid w:val="00995F73"/>
    <w:rsid w:val="009A2372"/>
    <w:rsid w:val="009B195B"/>
    <w:rsid w:val="009B3885"/>
    <w:rsid w:val="009C0DCB"/>
    <w:rsid w:val="009C17B6"/>
    <w:rsid w:val="009C27E2"/>
    <w:rsid w:val="009C3E8C"/>
    <w:rsid w:val="009C5360"/>
    <w:rsid w:val="009C6FFC"/>
    <w:rsid w:val="009E372E"/>
    <w:rsid w:val="009E3C15"/>
    <w:rsid w:val="009E7484"/>
    <w:rsid w:val="009F5567"/>
    <w:rsid w:val="009F7E6A"/>
    <w:rsid w:val="00A00FFC"/>
    <w:rsid w:val="00A12078"/>
    <w:rsid w:val="00A16B8F"/>
    <w:rsid w:val="00A17D68"/>
    <w:rsid w:val="00A20CBC"/>
    <w:rsid w:val="00A2146F"/>
    <w:rsid w:val="00A34A9D"/>
    <w:rsid w:val="00A35470"/>
    <w:rsid w:val="00A43606"/>
    <w:rsid w:val="00A44737"/>
    <w:rsid w:val="00A51738"/>
    <w:rsid w:val="00A52EE4"/>
    <w:rsid w:val="00A56744"/>
    <w:rsid w:val="00A60A49"/>
    <w:rsid w:val="00A76FED"/>
    <w:rsid w:val="00A7741E"/>
    <w:rsid w:val="00A77C97"/>
    <w:rsid w:val="00A839F8"/>
    <w:rsid w:val="00A938D6"/>
    <w:rsid w:val="00AA1B29"/>
    <w:rsid w:val="00AB57E0"/>
    <w:rsid w:val="00AB5A18"/>
    <w:rsid w:val="00AC0FA6"/>
    <w:rsid w:val="00AD33D0"/>
    <w:rsid w:val="00AD78ED"/>
    <w:rsid w:val="00AE1373"/>
    <w:rsid w:val="00AE213A"/>
    <w:rsid w:val="00AE3153"/>
    <w:rsid w:val="00AE6A7B"/>
    <w:rsid w:val="00B033C1"/>
    <w:rsid w:val="00B12A14"/>
    <w:rsid w:val="00B13E44"/>
    <w:rsid w:val="00B14251"/>
    <w:rsid w:val="00B176F9"/>
    <w:rsid w:val="00B30686"/>
    <w:rsid w:val="00B34905"/>
    <w:rsid w:val="00B3520F"/>
    <w:rsid w:val="00B42178"/>
    <w:rsid w:val="00B43732"/>
    <w:rsid w:val="00B437BC"/>
    <w:rsid w:val="00B47CEB"/>
    <w:rsid w:val="00B523FA"/>
    <w:rsid w:val="00B531BB"/>
    <w:rsid w:val="00B546E5"/>
    <w:rsid w:val="00B55F5A"/>
    <w:rsid w:val="00B57551"/>
    <w:rsid w:val="00B605CF"/>
    <w:rsid w:val="00B70439"/>
    <w:rsid w:val="00B72E0C"/>
    <w:rsid w:val="00B73E3B"/>
    <w:rsid w:val="00B927E2"/>
    <w:rsid w:val="00BA41A6"/>
    <w:rsid w:val="00BA561E"/>
    <w:rsid w:val="00BA774A"/>
    <w:rsid w:val="00BB2372"/>
    <w:rsid w:val="00BB2BCF"/>
    <w:rsid w:val="00BB6FF6"/>
    <w:rsid w:val="00BC092B"/>
    <w:rsid w:val="00BC1A28"/>
    <w:rsid w:val="00BC26C5"/>
    <w:rsid w:val="00BD2D7C"/>
    <w:rsid w:val="00BD5FE9"/>
    <w:rsid w:val="00BD6E12"/>
    <w:rsid w:val="00BE1CC2"/>
    <w:rsid w:val="00BE433D"/>
    <w:rsid w:val="00BE561C"/>
    <w:rsid w:val="00BE573E"/>
    <w:rsid w:val="00BF2254"/>
    <w:rsid w:val="00BF3287"/>
    <w:rsid w:val="00BF58C3"/>
    <w:rsid w:val="00C031B9"/>
    <w:rsid w:val="00C04B6E"/>
    <w:rsid w:val="00C148B9"/>
    <w:rsid w:val="00C16532"/>
    <w:rsid w:val="00C252E7"/>
    <w:rsid w:val="00C26E20"/>
    <w:rsid w:val="00C35C1C"/>
    <w:rsid w:val="00C4502E"/>
    <w:rsid w:val="00C47EDC"/>
    <w:rsid w:val="00C512D9"/>
    <w:rsid w:val="00C540ED"/>
    <w:rsid w:val="00C647F1"/>
    <w:rsid w:val="00C73024"/>
    <w:rsid w:val="00C76059"/>
    <w:rsid w:val="00C826EC"/>
    <w:rsid w:val="00C83A64"/>
    <w:rsid w:val="00C85339"/>
    <w:rsid w:val="00C8609B"/>
    <w:rsid w:val="00C92E76"/>
    <w:rsid w:val="00C96967"/>
    <w:rsid w:val="00CA523E"/>
    <w:rsid w:val="00CA61F4"/>
    <w:rsid w:val="00CE4200"/>
    <w:rsid w:val="00CE635F"/>
    <w:rsid w:val="00CF2B6F"/>
    <w:rsid w:val="00CF70A0"/>
    <w:rsid w:val="00D00D1E"/>
    <w:rsid w:val="00D02324"/>
    <w:rsid w:val="00D1268C"/>
    <w:rsid w:val="00D1457E"/>
    <w:rsid w:val="00D16EBB"/>
    <w:rsid w:val="00D172E4"/>
    <w:rsid w:val="00D24E76"/>
    <w:rsid w:val="00D2564B"/>
    <w:rsid w:val="00D3191B"/>
    <w:rsid w:val="00D40AF9"/>
    <w:rsid w:val="00D40FD1"/>
    <w:rsid w:val="00D43AA3"/>
    <w:rsid w:val="00D46A7A"/>
    <w:rsid w:val="00D5043B"/>
    <w:rsid w:val="00D53CC1"/>
    <w:rsid w:val="00D55108"/>
    <w:rsid w:val="00D703C4"/>
    <w:rsid w:val="00D74C7C"/>
    <w:rsid w:val="00D772F3"/>
    <w:rsid w:val="00D77BBE"/>
    <w:rsid w:val="00D8466E"/>
    <w:rsid w:val="00D95501"/>
    <w:rsid w:val="00D96DF4"/>
    <w:rsid w:val="00DA1373"/>
    <w:rsid w:val="00DA46D6"/>
    <w:rsid w:val="00DA56FB"/>
    <w:rsid w:val="00DB1ABF"/>
    <w:rsid w:val="00DB734E"/>
    <w:rsid w:val="00DB7A47"/>
    <w:rsid w:val="00DD50DE"/>
    <w:rsid w:val="00DD5507"/>
    <w:rsid w:val="00DD7861"/>
    <w:rsid w:val="00DE0DB4"/>
    <w:rsid w:val="00DE1AFD"/>
    <w:rsid w:val="00DF132A"/>
    <w:rsid w:val="00DF196A"/>
    <w:rsid w:val="00DF22DF"/>
    <w:rsid w:val="00DF3A34"/>
    <w:rsid w:val="00DF4E11"/>
    <w:rsid w:val="00DF58CA"/>
    <w:rsid w:val="00E007D9"/>
    <w:rsid w:val="00E04741"/>
    <w:rsid w:val="00E05D54"/>
    <w:rsid w:val="00E2614A"/>
    <w:rsid w:val="00E27104"/>
    <w:rsid w:val="00E33CA3"/>
    <w:rsid w:val="00E41028"/>
    <w:rsid w:val="00E41159"/>
    <w:rsid w:val="00E42A42"/>
    <w:rsid w:val="00E42F8F"/>
    <w:rsid w:val="00E437AD"/>
    <w:rsid w:val="00E451FB"/>
    <w:rsid w:val="00E51048"/>
    <w:rsid w:val="00E522AE"/>
    <w:rsid w:val="00E531AC"/>
    <w:rsid w:val="00E66F02"/>
    <w:rsid w:val="00E72E69"/>
    <w:rsid w:val="00E74778"/>
    <w:rsid w:val="00E7682A"/>
    <w:rsid w:val="00E912DC"/>
    <w:rsid w:val="00E94619"/>
    <w:rsid w:val="00EA0A52"/>
    <w:rsid w:val="00EA61AE"/>
    <w:rsid w:val="00EA6A2C"/>
    <w:rsid w:val="00ED3FFB"/>
    <w:rsid w:val="00ED4458"/>
    <w:rsid w:val="00EE610B"/>
    <w:rsid w:val="00EF30C1"/>
    <w:rsid w:val="00EF42BD"/>
    <w:rsid w:val="00EF6DFD"/>
    <w:rsid w:val="00EF78F6"/>
    <w:rsid w:val="00F07EA3"/>
    <w:rsid w:val="00F1202F"/>
    <w:rsid w:val="00F13FB2"/>
    <w:rsid w:val="00F156EE"/>
    <w:rsid w:val="00F1601C"/>
    <w:rsid w:val="00F16FEC"/>
    <w:rsid w:val="00F17F90"/>
    <w:rsid w:val="00F33A4E"/>
    <w:rsid w:val="00F359DE"/>
    <w:rsid w:val="00F40449"/>
    <w:rsid w:val="00F41489"/>
    <w:rsid w:val="00F4302D"/>
    <w:rsid w:val="00F430AE"/>
    <w:rsid w:val="00F5162F"/>
    <w:rsid w:val="00F5611F"/>
    <w:rsid w:val="00F65AAC"/>
    <w:rsid w:val="00F67430"/>
    <w:rsid w:val="00F715C5"/>
    <w:rsid w:val="00F73567"/>
    <w:rsid w:val="00F75066"/>
    <w:rsid w:val="00F75D01"/>
    <w:rsid w:val="00F85359"/>
    <w:rsid w:val="00FA5795"/>
    <w:rsid w:val="00FA5EC9"/>
    <w:rsid w:val="00FA75A4"/>
    <w:rsid w:val="00FB1B57"/>
    <w:rsid w:val="00FB3C9F"/>
    <w:rsid w:val="00FC19E3"/>
    <w:rsid w:val="00FC1D04"/>
    <w:rsid w:val="00FD02B1"/>
    <w:rsid w:val="00FD5FEB"/>
    <w:rsid w:val="00FE4969"/>
    <w:rsid w:val="00FE50BB"/>
    <w:rsid w:val="00FE6E79"/>
    <w:rsid w:val="00FF2D9D"/>
    <w:rsid w:val="00FF3559"/>
    <w:rsid w:val="00FF4F6B"/>
    <w:rsid w:val="00FF50F7"/>
    <w:rsid w:val="00FF63E0"/>
    <w:rsid w:val="00FF7E37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0649A2C"/>
  <w15:docId w15:val="{F1EEC371-F535-4C14-A198-E25FA3ACE9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B5567"/>
    <w:rPr>
      <w:rFonts w:ascii="Arial" w:hAnsi="Arial" w:cs="Arial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AA1B29"/>
    <w:pPr>
      <w:keepNext/>
      <w:spacing w:before="60" w:after="60" w:line="276" w:lineRule="auto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rsid w:val="00AA1B29"/>
    <w:pPr>
      <w:keepNext/>
      <w:spacing w:before="720" w:line="276" w:lineRule="auto"/>
      <w:outlineLvl w:val="1"/>
    </w:pPr>
    <w:rPr>
      <w:b/>
      <w:bCs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AA1B2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AA1B2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AA1B29"/>
  </w:style>
  <w:style w:type="paragraph" w:customStyle="1" w:styleId="Normal2">
    <w:name w:val="Normal2"/>
    <w:basedOn w:val="Normal"/>
    <w:rsid w:val="00655301"/>
    <w:pPr>
      <w:spacing w:after="240"/>
      <w:jc w:val="both"/>
    </w:pPr>
    <w:rPr>
      <w:rFonts w:cs="Times New Roman"/>
      <w:szCs w:val="20"/>
    </w:rPr>
  </w:style>
  <w:style w:type="paragraph" w:styleId="BodyText">
    <w:name w:val="Body Text"/>
    <w:basedOn w:val="Normal"/>
    <w:rsid w:val="00655301"/>
    <w:pPr>
      <w:numPr>
        <w:ilvl w:val="12"/>
      </w:numPr>
      <w:tabs>
        <w:tab w:val="left" w:pos="3119"/>
      </w:tabs>
      <w:overflowPunct w:val="0"/>
      <w:autoSpaceDE w:val="0"/>
      <w:autoSpaceDN w:val="0"/>
      <w:adjustRightInd w:val="0"/>
      <w:jc w:val="both"/>
      <w:textAlignment w:val="baseline"/>
    </w:pPr>
    <w:rPr>
      <w:rFonts w:cs="Times New Roman"/>
      <w:sz w:val="20"/>
      <w:szCs w:val="20"/>
    </w:rPr>
  </w:style>
  <w:style w:type="table" w:styleId="TableGrid">
    <w:name w:val="Table Grid"/>
    <w:basedOn w:val="TableNormal"/>
    <w:rsid w:val="00AD32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434B02"/>
    <w:rPr>
      <w:color w:val="0000FF"/>
      <w:u w:val="single"/>
    </w:rPr>
  </w:style>
  <w:style w:type="character" w:customStyle="1" w:styleId="apple-style-span">
    <w:name w:val="apple-style-span"/>
    <w:basedOn w:val="DefaultParagraphFont"/>
    <w:rsid w:val="00236D78"/>
  </w:style>
  <w:style w:type="paragraph" w:styleId="BalloonText">
    <w:name w:val="Balloon Text"/>
    <w:basedOn w:val="Normal"/>
    <w:link w:val="BalloonTextChar"/>
    <w:rsid w:val="00AB537C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AB537C"/>
    <w:rPr>
      <w:rFonts w:ascii="Lucida Grande" w:hAnsi="Lucida Grande" w:cs="Arial"/>
      <w:sz w:val="18"/>
      <w:szCs w:val="18"/>
    </w:rPr>
  </w:style>
  <w:style w:type="character" w:styleId="CommentReference">
    <w:name w:val="annotation reference"/>
    <w:basedOn w:val="DefaultParagraphFont"/>
    <w:rsid w:val="0011711F"/>
    <w:rPr>
      <w:sz w:val="16"/>
      <w:szCs w:val="16"/>
    </w:rPr>
  </w:style>
  <w:style w:type="paragraph" w:styleId="CommentText">
    <w:name w:val="annotation text"/>
    <w:basedOn w:val="Normal"/>
    <w:link w:val="CommentTextChar"/>
    <w:rsid w:val="0011711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11711F"/>
    <w:rPr>
      <w:rFonts w:ascii="Arial" w:hAnsi="Arial" w:cs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11711F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11711F"/>
    <w:rPr>
      <w:rFonts w:ascii="Arial" w:hAnsi="Arial" w:cs="Arial"/>
      <w:b/>
      <w:bCs/>
      <w:lang w:eastAsia="en-US"/>
    </w:rPr>
  </w:style>
  <w:style w:type="paragraph" w:styleId="Revision">
    <w:name w:val="Revision"/>
    <w:hidden/>
    <w:semiHidden/>
    <w:rsid w:val="00ED4458"/>
    <w:rPr>
      <w:rFonts w:ascii="Arial" w:hAnsi="Arial" w:cs="Arial"/>
      <w:sz w:val="22"/>
      <w:szCs w:val="24"/>
      <w:lang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C3E8C"/>
    <w:rPr>
      <w:color w:val="605E5C"/>
      <w:shd w:val="clear" w:color="auto" w:fill="E1DFDD"/>
    </w:rPr>
  </w:style>
  <w:style w:type="paragraph" w:customStyle="1" w:styleId="MOLBody">
    <w:name w:val="MOL Body"/>
    <w:basedOn w:val="BodyText"/>
    <w:qFormat/>
    <w:rsid w:val="00694C38"/>
    <w:pPr>
      <w:numPr>
        <w:ilvl w:val="0"/>
      </w:numPr>
      <w:tabs>
        <w:tab w:val="clear" w:pos="3119"/>
      </w:tabs>
      <w:overflowPunct/>
      <w:autoSpaceDE/>
      <w:autoSpaceDN/>
      <w:adjustRightInd/>
      <w:spacing w:before="180" w:after="60"/>
      <w:jc w:val="left"/>
      <w:textAlignment w:val="auto"/>
    </w:pPr>
    <w:rPr>
      <w:rFonts w:ascii="Tahoma" w:eastAsia="Cambria" w:hAnsi="Tahoma"/>
      <w:color w:val="404040"/>
      <w:sz w:val="22"/>
    </w:rPr>
  </w:style>
  <w:style w:type="character" w:customStyle="1" w:styleId="FooterChar">
    <w:name w:val="Footer Char"/>
    <w:link w:val="Footer"/>
    <w:locked/>
    <w:rsid w:val="00C04B6E"/>
    <w:rPr>
      <w:rFonts w:ascii="Arial" w:hAnsi="Arial" w:cs="Arial"/>
      <w:sz w:val="22"/>
      <w:szCs w:val="24"/>
      <w:lang w:eastAsia="en-US"/>
    </w:rPr>
  </w:style>
  <w:style w:type="character" w:styleId="FollowedHyperlink">
    <w:name w:val="FollowedHyperlink"/>
    <w:basedOn w:val="DefaultParagraphFont"/>
    <w:semiHidden/>
    <w:unhideWhenUsed/>
    <w:rsid w:val="006F31C0"/>
    <w:rPr>
      <w:color w:val="800080" w:themeColor="followedHyperlink"/>
      <w:u w:val="single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0D06F2"/>
    <w:rPr>
      <w:color w:val="605E5C"/>
      <w:shd w:val="clear" w:color="auto" w:fill="E1DFDD"/>
    </w:rPr>
  </w:style>
  <w:style w:type="paragraph" w:styleId="ListParagraph">
    <w:name w:val="List Paragraph"/>
    <w:basedOn w:val="Normal"/>
    <w:qFormat/>
    <w:rsid w:val="009B195B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A56744"/>
    <w:rPr>
      <w:color w:val="605E5C"/>
      <w:shd w:val="clear" w:color="auto" w:fill="E1DFDD"/>
    </w:rPr>
  </w:style>
  <w:style w:type="paragraph" w:customStyle="1" w:styleId="Bulletlist">
    <w:name w:val="Bullet list"/>
    <w:basedOn w:val="Normal"/>
    <w:next w:val="Normal"/>
    <w:link w:val="BulletlistChar"/>
    <w:autoRedefine/>
    <w:rsid w:val="00BE573E"/>
    <w:pPr>
      <w:numPr>
        <w:numId w:val="30"/>
      </w:numPr>
      <w:ind w:left="357" w:hanging="357"/>
    </w:pPr>
    <w:rPr>
      <w:rFonts w:cs="Times New Roman"/>
      <w:sz w:val="24"/>
      <w:szCs w:val="20"/>
    </w:rPr>
  </w:style>
  <w:style w:type="character" w:customStyle="1" w:styleId="BulletlistChar">
    <w:name w:val="Bullet list Char"/>
    <w:link w:val="Bulletlist"/>
    <w:rsid w:val="00BE573E"/>
    <w:rPr>
      <w:rFonts w:ascii="Arial" w:hAnsi="Arial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79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97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eapng.info" TargetMode="External"/><Relationship Id="rId13" Type="http://schemas.openxmlformats.org/officeDocument/2006/relationships/hyperlink" Target="https://www.hse.gov.uk/pubns/books/hsg179.htm" TargetMode="External"/><Relationship Id="rId18" Type="http://schemas.openxmlformats.org/officeDocument/2006/relationships/hyperlink" Target="https://www.hse.gov.uk/pubns/books/hsg179.htm" TargetMode="Externa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hyperlink" Target="https://oeapng.info/downloads/download-info/7x-swimming-pools" TargetMode="External"/><Relationship Id="rId17" Type="http://schemas.openxmlformats.org/officeDocument/2006/relationships/hyperlink" Target="https://www.hse.gov.uk/pubns/books/hsg179.htm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oeapng.info/downloads/download-info/7x-swimming-pools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cid:D945162E-81D7-4B7A-A8D7-0AF7904CF178@home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hse.gov.uk/pubns/books/hsg179.htm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hyperlink" Target="https://www.hse.gov.uk/pubns/books/hsg179.htm" TargetMode="External"/><Relationship Id="rId22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W:\DERWENT%20HILL\EVAS\Policy%20&amp;%20Guidelines\EV2\Form%20EV2%20-%202010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1091A8-C091-45CB-8900-DF0CE245EF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 EV2 - 2010</Template>
  <TotalTime>1</TotalTime>
  <Pages>1</Pages>
  <Words>1209</Words>
  <Characters>6893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Blank document-</vt:lpstr>
    </vt:vector>
  </TitlesOfParts>
  <Company>Hemisphere</Company>
  <LinksUpToDate>false</LinksUpToDate>
  <CharactersWithSpaces>8086</CharactersWithSpaces>
  <SharedDoc>false</SharedDoc>
  <HLinks>
    <vt:vector size="6" baseType="variant">
      <vt:variant>
        <vt:i4>2883631</vt:i4>
      </vt:variant>
      <vt:variant>
        <vt:i4>0</vt:i4>
      </vt:variant>
      <vt:variant>
        <vt:i4>0</vt:i4>
      </vt:variant>
      <vt:variant>
        <vt:i4>5</vt:i4>
      </vt:variant>
      <vt:variant>
        <vt:lpwstr>http://www.lotcqualitybadge.org.uk/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Blank document-</dc:title>
  <dc:creator>Steve Lenartowicz</dc:creator>
  <cp:lastModifiedBy>Steve Lenartowicz</cp:lastModifiedBy>
  <cp:revision>4</cp:revision>
  <cp:lastPrinted>2019-03-16T09:10:00Z</cp:lastPrinted>
  <dcterms:created xsi:type="dcterms:W3CDTF">2023-01-25T08:00:00Z</dcterms:created>
  <dcterms:modified xsi:type="dcterms:W3CDTF">2023-01-25T08:03:00Z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amzn:id">
    <vt:lpwstr>5956819e-2337-4914-a452-0b25c4d262a4</vt:lpwstr>
  </property>
</Properties>
</file>